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9573A5" w14:textId="05E11DAF" w:rsidR="00CF6903" w:rsidRPr="0093647C" w:rsidRDefault="0093647C" w:rsidP="00C95454">
      <w:pPr>
        <w:rPr>
          <w:rFonts w:cstheme="majorHAnsi"/>
          <w:color w:val="4F81BD" w:themeColor="accent1"/>
          <w:sz w:val="44"/>
          <w:szCs w:val="44"/>
          <w:lang w:val="en-US"/>
        </w:rPr>
      </w:pPr>
      <w:r w:rsidRPr="0093647C">
        <w:rPr>
          <w:rFonts w:cstheme="majorHAnsi"/>
          <w:color w:val="4F81BD" w:themeColor="accent1"/>
          <w:sz w:val="44"/>
          <w:szCs w:val="44"/>
          <w:lang w:val="en-US"/>
        </w:rPr>
        <w:t xml:space="preserve">Sample text for first follow-up email after </w:t>
      </w:r>
      <w:proofErr w:type="gramStart"/>
      <w:r w:rsidR="00E564D1">
        <w:rPr>
          <w:rFonts w:cstheme="majorHAnsi"/>
          <w:color w:val="4F81BD" w:themeColor="accent1"/>
          <w:sz w:val="44"/>
          <w:szCs w:val="44"/>
          <w:lang w:val="en-US"/>
        </w:rPr>
        <w:t>In2Ventilation</w:t>
      </w:r>
      <w:proofErr w:type="gramEnd"/>
    </w:p>
    <w:p w14:paraId="1F63CD03" w14:textId="583B1506" w:rsidR="0093647C" w:rsidRPr="0093647C" w:rsidRDefault="00C95454" w:rsidP="0093647C">
      <w:pPr>
        <w:rPr>
          <w:rFonts w:cstheme="majorHAnsi"/>
          <w:lang w:val="en-US"/>
        </w:rPr>
      </w:pPr>
      <w:bookmarkStart w:id="0" w:name="firma"/>
      <w:bookmarkEnd w:id="0"/>
      <w:r w:rsidRPr="0093647C">
        <w:rPr>
          <w:rFonts w:cstheme="majorHAnsi"/>
          <w:lang w:val="en-US"/>
        </w:rPr>
        <w:br/>
      </w:r>
      <w:bookmarkStart w:id="1" w:name="zuhanden"/>
      <w:bookmarkEnd w:id="1"/>
      <w:r w:rsidR="0093647C" w:rsidRPr="0093647C">
        <w:rPr>
          <w:rFonts w:cstheme="majorHAnsi"/>
          <w:lang w:val="en-US"/>
        </w:rPr>
        <w:t xml:space="preserve">Dear </w:t>
      </w:r>
      <w:r w:rsidR="00E564D1">
        <w:rPr>
          <w:rFonts w:cstheme="majorHAnsi"/>
          <w:lang w:val="en-US"/>
        </w:rPr>
        <w:t>In2Ventilation</w:t>
      </w:r>
      <w:r w:rsidR="0093647C" w:rsidRPr="0093647C">
        <w:rPr>
          <w:rFonts w:cstheme="majorHAnsi"/>
          <w:lang w:val="en-US"/>
        </w:rPr>
        <w:t xml:space="preserve"> participants,</w:t>
      </w:r>
    </w:p>
    <w:p w14:paraId="2C2DADB9" w14:textId="6EE28974" w:rsidR="0093647C" w:rsidRPr="0093647C" w:rsidRDefault="0093647C" w:rsidP="0093647C">
      <w:pPr>
        <w:rPr>
          <w:rFonts w:cstheme="majorHAnsi"/>
          <w:lang w:val="en-US"/>
        </w:rPr>
      </w:pPr>
      <w:r w:rsidRPr="0093647C">
        <w:rPr>
          <w:rFonts w:cstheme="majorHAnsi"/>
          <w:lang w:val="en-US"/>
        </w:rPr>
        <w:t xml:space="preserve">On behalf of the whole team, we would like to say a huge thanks to you all for taking the time out of your busy schedules to join our </w:t>
      </w:r>
      <w:r w:rsidR="00E564D1">
        <w:rPr>
          <w:rFonts w:cstheme="majorHAnsi"/>
          <w:lang w:val="en-US"/>
        </w:rPr>
        <w:t>seminar</w:t>
      </w:r>
      <w:r w:rsidRPr="0093647C">
        <w:rPr>
          <w:rFonts w:cstheme="majorHAnsi"/>
          <w:lang w:val="en-US"/>
        </w:rPr>
        <w:t xml:space="preserve"> this week.</w:t>
      </w:r>
    </w:p>
    <w:p w14:paraId="6F6E6E4B" w14:textId="6DB85FB6" w:rsidR="0093647C" w:rsidRPr="0093647C" w:rsidRDefault="0093647C" w:rsidP="0093647C">
      <w:pPr>
        <w:rPr>
          <w:rFonts w:cstheme="majorHAnsi"/>
          <w:lang w:val="en-US"/>
        </w:rPr>
      </w:pPr>
      <w:r w:rsidRPr="0093647C">
        <w:rPr>
          <w:rFonts w:cstheme="majorHAnsi"/>
          <w:lang w:val="en-US"/>
        </w:rPr>
        <w:t xml:space="preserve">We hope you had safe travels back home and were not too exhausted after 3 very intensive days in </w:t>
      </w:r>
      <w:r>
        <w:rPr>
          <w:rFonts w:cstheme="majorHAnsi"/>
          <w:lang w:val="en-US"/>
        </w:rPr>
        <w:t>(Location)</w:t>
      </w:r>
      <w:r w:rsidRPr="0093647C">
        <w:rPr>
          <w:rFonts w:cstheme="majorHAnsi"/>
          <w:lang w:val="en-US"/>
        </w:rPr>
        <w:t>!</w:t>
      </w:r>
    </w:p>
    <w:p w14:paraId="7A8A1626" w14:textId="553CB46A" w:rsidR="0093647C" w:rsidRPr="0093647C" w:rsidRDefault="0093647C" w:rsidP="0093647C">
      <w:pPr>
        <w:rPr>
          <w:rFonts w:cstheme="majorHAnsi"/>
          <w:lang w:val="en-US"/>
        </w:rPr>
      </w:pPr>
      <w:r w:rsidRPr="0093647C">
        <w:rPr>
          <w:rFonts w:cstheme="majorHAnsi"/>
          <w:lang w:val="en-US"/>
        </w:rPr>
        <w:t>It was an absolute pleasure to have you with us, and we hope you found the event interesting, constructive, and enjoyable.</w:t>
      </w:r>
    </w:p>
    <w:p w14:paraId="754F756F" w14:textId="54EA5497" w:rsidR="0093647C" w:rsidRPr="0093647C" w:rsidRDefault="0093647C" w:rsidP="0093647C">
      <w:pPr>
        <w:rPr>
          <w:rFonts w:cstheme="majorHAnsi"/>
          <w:lang w:val="en-US"/>
        </w:rPr>
      </w:pPr>
      <w:r w:rsidRPr="0093647C">
        <w:rPr>
          <w:rFonts w:cstheme="majorHAnsi"/>
          <w:lang w:val="en-US"/>
        </w:rPr>
        <w:t>As promised, the presentations will be</w:t>
      </w:r>
      <w:r w:rsidR="00CB0FA7">
        <w:rPr>
          <w:rFonts w:cstheme="majorHAnsi"/>
          <w:lang w:val="en-US"/>
        </w:rPr>
        <w:t xml:space="preserve"> sent to you/</w:t>
      </w:r>
      <w:r w:rsidRPr="0093647C">
        <w:rPr>
          <w:rFonts w:cstheme="majorHAnsi"/>
          <w:lang w:val="en-US"/>
        </w:rPr>
        <w:t xml:space="preserve">made available to you </w:t>
      </w:r>
      <w:r w:rsidR="00CB0FA7">
        <w:rPr>
          <w:rFonts w:cstheme="majorHAnsi"/>
          <w:lang w:val="en-US"/>
        </w:rPr>
        <w:t>for download</w:t>
      </w:r>
      <w:r w:rsidRPr="0093647C">
        <w:rPr>
          <w:rFonts w:cstheme="majorHAnsi"/>
          <w:lang w:val="en-US"/>
        </w:rPr>
        <w:t>, however it will take a little while.</w:t>
      </w:r>
      <w:r>
        <w:rPr>
          <w:rFonts w:cstheme="majorHAnsi"/>
          <w:lang w:val="en-US"/>
        </w:rPr>
        <w:t xml:space="preserve"> </w:t>
      </w:r>
      <w:r w:rsidRPr="0093647C">
        <w:rPr>
          <w:rFonts w:cstheme="majorHAnsi"/>
          <w:lang w:val="en-US"/>
        </w:rPr>
        <w:t>You can expect to receive the</w:t>
      </w:r>
      <w:r w:rsidR="00CB0FA7">
        <w:rPr>
          <w:rFonts w:cstheme="majorHAnsi"/>
          <w:lang w:val="en-US"/>
        </w:rPr>
        <w:t>m</w:t>
      </w:r>
      <w:r w:rsidRPr="0093647C">
        <w:rPr>
          <w:rFonts w:cstheme="majorHAnsi"/>
          <w:lang w:val="en-US"/>
        </w:rPr>
        <w:t xml:space="preserve"> around </w:t>
      </w:r>
      <w:r>
        <w:rPr>
          <w:rFonts w:cstheme="majorHAnsi"/>
          <w:lang w:val="en-US"/>
        </w:rPr>
        <w:t>(date)</w:t>
      </w:r>
      <w:r w:rsidRPr="0093647C">
        <w:rPr>
          <w:rFonts w:cstheme="majorHAnsi"/>
          <w:lang w:val="en-US"/>
        </w:rPr>
        <w:t>.</w:t>
      </w:r>
    </w:p>
    <w:p w14:paraId="675C2A54" w14:textId="77777777" w:rsidR="0093647C" w:rsidRPr="0093647C" w:rsidRDefault="0093647C" w:rsidP="0093647C">
      <w:pPr>
        <w:rPr>
          <w:rFonts w:cstheme="majorHAnsi"/>
          <w:lang w:val="en-US"/>
        </w:rPr>
      </w:pPr>
      <w:r w:rsidRPr="0093647C">
        <w:rPr>
          <w:rFonts w:cstheme="majorHAnsi"/>
          <w:lang w:val="en-US"/>
        </w:rPr>
        <w:t>In the meantime, if anyone has any photos of the event they would like to share, we would be delighted to receive them!</w:t>
      </w:r>
    </w:p>
    <w:p w14:paraId="55D0B952" w14:textId="15542845" w:rsidR="0093647C" w:rsidRPr="0093647C" w:rsidRDefault="0093647C" w:rsidP="0093647C">
      <w:pPr>
        <w:rPr>
          <w:rFonts w:cstheme="majorHAnsi"/>
          <w:lang w:val="en-US"/>
        </w:rPr>
      </w:pPr>
      <w:r w:rsidRPr="0093647C">
        <w:rPr>
          <w:rFonts w:cstheme="majorHAnsi"/>
          <w:lang w:val="en-US"/>
        </w:rPr>
        <w:t>Please feel free to send them to me by email or via What’s App (</w:t>
      </w:r>
      <w:r>
        <w:rPr>
          <w:rFonts w:cstheme="majorHAnsi"/>
          <w:lang w:val="en-US"/>
        </w:rPr>
        <w:t>phone number</w:t>
      </w:r>
      <w:r w:rsidRPr="0093647C">
        <w:rPr>
          <w:rFonts w:cstheme="majorHAnsi"/>
          <w:lang w:val="en-US"/>
        </w:rPr>
        <w:t>).</w:t>
      </w:r>
    </w:p>
    <w:p w14:paraId="32D73D28" w14:textId="4272BD7F" w:rsidR="0093647C" w:rsidRPr="0093647C" w:rsidRDefault="0093647C" w:rsidP="0093647C">
      <w:pPr>
        <w:rPr>
          <w:rFonts w:cstheme="majorHAnsi"/>
          <w:lang w:val="en-US"/>
        </w:rPr>
      </w:pPr>
      <w:r w:rsidRPr="0093647C">
        <w:rPr>
          <w:rFonts w:cstheme="majorHAnsi"/>
          <w:lang w:val="en-US"/>
        </w:rPr>
        <w:t xml:space="preserve">Thank you so much again for being part of </w:t>
      </w:r>
      <w:r w:rsidR="00E564D1">
        <w:rPr>
          <w:rFonts w:cstheme="majorHAnsi"/>
          <w:lang w:val="en-US"/>
        </w:rPr>
        <w:t>In2Ventilation</w:t>
      </w:r>
      <w:r w:rsidRPr="0093647C">
        <w:rPr>
          <w:rFonts w:cstheme="majorHAnsi"/>
          <w:lang w:val="en-US"/>
        </w:rPr>
        <w:t xml:space="preserve">! </w:t>
      </w:r>
    </w:p>
    <w:p w14:paraId="5CC771A6" w14:textId="74B9F86F" w:rsidR="0093647C" w:rsidRDefault="0093647C" w:rsidP="0093647C">
      <w:pPr>
        <w:rPr>
          <w:rFonts w:cstheme="majorHAnsi"/>
          <w:lang w:val="en-US"/>
        </w:rPr>
      </w:pPr>
      <w:r w:rsidRPr="0093647C">
        <w:rPr>
          <w:rFonts w:cstheme="majorHAnsi"/>
          <w:lang w:val="en-US"/>
        </w:rPr>
        <w:t>With best wishes,</w:t>
      </w:r>
      <w:r>
        <w:rPr>
          <w:rFonts w:cstheme="majorHAnsi"/>
          <w:lang w:val="en-US"/>
        </w:rPr>
        <w:br/>
      </w:r>
      <w:r w:rsidR="00B0758A">
        <w:rPr>
          <w:rFonts w:cstheme="majorHAnsi"/>
          <w:lang w:val="en-US"/>
        </w:rPr>
        <w:t>Name of event manager and chairperson</w:t>
      </w:r>
    </w:p>
    <w:p w14:paraId="7C41703E" w14:textId="77777777" w:rsidR="0093647C" w:rsidRDefault="0093647C" w:rsidP="00C95454">
      <w:pPr>
        <w:rPr>
          <w:rFonts w:cstheme="majorHAnsi"/>
          <w:lang w:val="en-US"/>
        </w:rPr>
      </w:pPr>
    </w:p>
    <w:sectPr w:rsidR="0093647C" w:rsidSect="00A43BDC">
      <w:headerReference w:type="default" r:id="rId11"/>
      <w:footerReference w:type="default" r:id="rId12"/>
      <w:pgSz w:w="11900" w:h="16840"/>
      <w:pgMar w:top="2377" w:right="1418" w:bottom="1701" w:left="1418" w:header="127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A9F5A9" w14:textId="77777777" w:rsidR="00E518AE" w:rsidRDefault="00E518AE" w:rsidP="00681157">
      <w:pPr>
        <w:spacing w:before="0" w:after="0"/>
      </w:pPr>
      <w:r>
        <w:separator/>
      </w:r>
    </w:p>
  </w:endnote>
  <w:endnote w:type="continuationSeparator" w:id="0">
    <w:p w14:paraId="40A202C5" w14:textId="77777777" w:rsidR="00E518AE" w:rsidRDefault="00E518AE" w:rsidP="0068115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utigerLTStd-Light">
    <w:altName w:val="MS Mincho"/>
    <w:panose1 w:val="020B0402020204020204"/>
    <w:charset w:val="4D"/>
    <w:family w:val="auto"/>
    <w:notTrueType/>
    <w:pitch w:val="default"/>
    <w:sig w:usb0="00000003" w:usb1="00000000" w:usb2="00000000" w:usb3="00000000" w:csb0="00000001" w:csb1="00000000"/>
  </w:font>
  <w:font w:name="Wingdings-Regular">
    <w:altName w:val="Wingdings"/>
    <w:panose1 w:val="00000000000000000000"/>
    <w:charset w:val="02"/>
    <w:family w:val="auto"/>
    <w:notTrueType/>
    <w:pitch w:val="default"/>
  </w:font>
  <w:font w:name="Frutiger 55">
    <w:altName w:val="Frutiger 55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62A261" w14:textId="77777777" w:rsidR="00786E9D" w:rsidRDefault="004E3F72">
    <w:pPr>
      <w:pStyle w:val="Fuzeile"/>
    </w:pPr>
    <w:r w:rsidRPr="00A43BDC">
      <w:rPr>
        <w:noProof/>
        <w:lang w:val="en-US" w:eastAsia="zh-TW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47757FD4" wp14:editId="01B5CE99">
              <wp:simplePos x="0" y="0"/>
              <wp:positionH relativeFrom="margin">
                <wp:posOffset>4444</wp:posOffset>
              </wp:positionH>
              <wp:positionV relativeFrom="page">
                <wp:posOffset>9829800</wp:posOffset>
              </wp:positionV>
              <wp:extent cx="1571625" cy="511175"/>
              <wp:effectExtent l="0" t="0" r="0" b="3175"/>
              <wp:wrapNone/>
              <wp:docPr id="7" name="Textfeld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71625" cy="5111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FAA26D3D-D897-4be2-8F04-BA451C77F1D7}">
    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</a:ext>
                        <a:ext uri="{C572A759-6A51-4108-AA02-DFA0A04FC94B}">
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EE7C104" w14:textId="77777777" w:rsidR="00A43BDC" w:rsidRPr="00505652" w:rsidRDefault="00A43BDC" w:rsidP="00A43BDC">
                          <w:pPr>
                            <w:spacing w:before="0" w:after="0"/>
                            <w:ind w:left="-142"/>
                            <w:rPr>
                              <w:rFonts w:cstheme="majorHAnsi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</w:pPr>
                          <w:r w:rsidRPr="00505652">
                            <w:rPr>
                              <w:rFonts w:cstheme="majorHAnsi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  <w:t>Hamilton Medical AG</w:t>
                          </w:r>
                          <w:r w:rsidRPr="00505652">
                            <w:rPr>
                              <w:rFonts w:cstheme="majorHAnsi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  <w:br/>
                            <w:t xml:space="preserve">Via </w:t>
                          </w:r>
                          <w:proofErr w:type="spellStart"/>
                          <w:r w:rsidRPr="00505652">
                            <w:rPr>
                              <w:rFonts w:cstheme="majorHAnsi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  <w:t>Crusch</w:t>
                          </w:r>
                          <w:proofErr w:type="spellEnd"/>
                          <w:r w:rsidRPr="00505652">
                            <w:rPr>
                              <w:rFonts w:cstheme="majorHAnsi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  <w:t xml:space="preserve"> 8, 7402 Bonaduz</w:t>
                          </w:r>
                          <w:r w:rsidRPr="00505652">
                            <w:rPr>
                              <w:rFonts w:cstheme="majorHAnsi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  <w:br/>
                          </w:r>
                          <w:proofErr w:type="spellStart"/>
                          <w:r w:rsidRPr="00505652">
                            <w:rPr>
                              <w:rFonts w:cstheme="majorHAnsi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  <w:t>Switzerland</w:t>
                          </w:r>
                          <w:proofErr w:type="spellEnd"/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7757FD4" id="_x0000_t202" coordsize="21600,21600" o:spt="202" path="m,l,21600r21600,l21600,xe">
              <v:stroke joinstyle="miter"/>
              <v:path gradientshapeok="t" o:connecttype="rect"/>
            </v:shapetype>
            <v:shape id="Textfeld 7" o:spid="_x0000_s1026" type="#_x0000_t202" style="position:absolute;margin-left:.35pt;margin-top:774pt;width:123.75pt;height:40.25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" filled="f" stroked="f">
              <v:textbox>
                <w:txbxContent>
                  <w:p w14:paraId="1EE7C104" w14:textId="77777777" w:rsidR="00A43BDC" w:rsidRPr="00505652" w:rsidRDefault="00A43BDC" w:rsidP="00A43BDC">
                    <w:pPr>
                      <w:spacing w:before="0" w:after="0"/>
                      <w:ind w:left="-142"/>
                      <w:rPr>
                        <w:rFonts w:cstheme="majorHAnsi"/>
                        <w:color w:val="595959" w:themeColor="text1" w:themeTint="A6"/>
                        <w:sz w:val="18"/>
                        <w:szCs w:val="18"/>
                        <w:lang w:val="de-CH"/>
                      </w:rPr>
                    </w:pPr>
                    <w:r w:rsidRPr="00505652">
                      <w:rPr>
                        <w:rFonts w:cstheme="majorHAnsi"/>
                        <w:color w:val="595959" w:themeColor="text1" w:themeTint="A6"/>
                        <w:sz w:val="18"/>
                        <w:szCs w:val="18"/>
                        <w:lang w:val="de-CH"/>
                      </w:rPr>
                      <w:t>Hamilton Medical AG</w:t>
                    </w:r>
                    <w:r w:rsidRPr="00505652">
                      <w:rPr>
                        <w:rFonts w:cstheme="majorHAnsi"/>
                        <w:color w:val="595959" w:themeColor="text1" w:themeTint="A6"/>
                        <w:sz w:val="18"/>
                        <w:szCs w:val="18"/>
                        <w:lang w:val="de-CH"/>
                      </w:rPr>
                      <w:br/>
                      <w:t xml:space="preserve">Via </w:t>
                    </w:r>
                    <w:proofErr w:type="spellStart"/>
                    <w:r w:rsidRPr="00505652">
                      <w:rPr>
                        <w:rFonts w:cstheme="majorHAnsi"/>
                        <w:color w:val="595959" w:themeColor="text1" w:themeTint="A6"/>
                        <w:sz w:val="18"/>
                        <w:szCs w:val="18"/>
                        <w:lang w:val="de-CH"/>
                      </w:rPr>
                      <w:t>Crusch</w:t>
                    </w:r>
                    <w:proofErr w:type="spellEnd"/>
                    <w:r w:rsidRPr="00505652">
                      <w:rPr>
                        <w:rFonts w:cstheme="majorHAnsi"/>
                        <w:color w:val="595959" w:themeColor="text1" w:themeTint="A6"/>
                        <w:sz w:val="18"/>
                        <w:szCs w:val="18"/>
                        <w:lang w:val="de-CH"/>
                      </w:rPr>
                      <w:t xml:space="preserve"> 8, 7402 Bonaduz</w:t>
                    </w:r>
                    <w:r w:rsidRPr="00505652">
                      <w:rPr>
                        <w:rFonts w:cstheme="majorHAnsi"/>
                        <w:color w:val="595959" w:themeColor="text1" w:themeTint="A6"/>
                        <w:sz w:val="18"/>
                        <w:szCs w:val="18"/>
                        <w:lang w:val="de-CH"/>
                      </w:rPr>
                      <w:br/>
                    </w:r>
                    <w:proofErr w:type="spellStart"/>
                    <w:r w:rsidRPr="00505652">
                      <w:rPr>
                        <w:rFonts w:cstheme="majorHAnsi"/>
                        <w:color w:val="595959" w:themeColor="text1" w:themeTint="A6"/>
                        <w:sz w:val="18"/>
                        <w:szCs w:val="18"/>
                        <w:lang w:val="de-CH"/>
                      </w:rPr>
                      <w:t>Switzerland</w:t>
                    </w:r>
                    <w:proofErr w:type="spellEnd"/>
                  </w:p>
                </w:txbxContent>
              </v:textbox>
              <w10:wrap anchorx="margin" anchory="page"/>
            </v:shape>
          </w:pict>
        </mc:Fallback>
      </mc:AlternateContent>
    </w:r>
    <w:r w:rsidR="00557399" w:rsidRPr="00A43BDC">
      <w:rPr>
        <w:noProof/>
        <w:lang w:val="en-US" w:eastAsia="zh-TW"/>
      </w:rPr>
      <mc:AlternateContent>
        <mc:Choice Requires="wps">
          <w:drawing>
            <wp:anchor distT="0" distB="0" distL="114300" distR="114300" simplePos="0" relativeHeight="251663360" behindDoc="1" locked="0" layoutInCell="1" allowOverlap="0" wp14:anchorId="36C36A3F" wp14:editId="01CFC23E">
              <wp:simplePos x="0" y="0"/>
              <wp:positionH relativeFrom="margin">
                <wp:posOffset>1623695</wp:posOffset>
              </wp:positionH>
              <wp:positionV relativeFrom="page">
                <wp:posOffset>9829800</wp:posOffset>
              </wp:positionV>
              <wp:extent cx="1743075" cy="518160"/>
              <wp:effectExtent l="0" t="0" r="9525" b="0"/>
              <wp:wrapThrough wrapText="bothSides">
                <wp:wrapPolygon edited="0">
                  <wp:start x="0" y="0"/>
                  <wp:lineTo x="0" y="20647"/>
                  <wp:lineTo x="21482" y="20647"/>
                  <wp:lineTo x="21482" y="0"/>
                  <wp:lineTo x="0" y="0"/>
                </wp:wrapPolygon>
              </wp:wrapThrough>
              <wp:docPr id="6" name="Textfeld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43075" cy="5181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FAA26D3D-D897-4be2-8F04-BA451C77F1D7}">
    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</a:ext>
                        <a:ext uri="{C572A759-6A51-4108-AA02-DFA0A04FC94B}">
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75B8321" w14:textId="77777777" w:rsidR="00A43BDC" w:rsidRPr="00665B24" w:rsidRDefault="00A43BDC" w:rsidP="00A43BDC">
                          <w:pPr>
                            <w:spacing w:before="0" w:after="0"/>
                            <w:rPr>
                              <w:rFonts w:cs="Arial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</w:pPr>
                          <w:r w:rsidRPr="00665B24">
                            <w:rPr>
                              <w:rFonts w:ascii="Wingdings" w:hAnsi="Wingdings" w:cs="Wingdings"/>
                              <w:color w:val="595959" w:themeColor="text1" w:themeTint="A6"/>
                              <w:sz w:val="18"/>
                              <w:szCs w:val="18"/>
                            </w:rPr>
                            <w:t></w:t>
                          </w:r>
                          <w:r w:rsidRPr="00665B24">
                            <w:rPr>
                              <w:rFonts w:cs="Arial"/>
                              <w:color w:val="595959" w:themeColor="text1" w:themeTint="A6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505652">
                            <w:rPr>
                              <w:rFonts w:cstheme="majorHAnsi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  <w:t>+41 58 610 10 20</w:t>
                          </w:r>
                          <w:r w:rsidRPr="00505652">
                            <w:rPr>
                              <w:rFonts w:cstheme="majorHAnsi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  <w:br/>
                            <w:t>info@hamilton-medical.com</w:t>
                          </w:r>
                          <w:r w:rsidRPr="00505652">
                            <w:rPr>
                              <w:rFonts w:cstheme="majorHAnsi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  <w:br/>
                          </w:r>
                          <w:r w:rsidRPr="00505652">
                            <w:rPr>
                              <w:rFonts w:cstheme="majorHAnsi"/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  <w:t>www.hamilton-medical.com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45720" rIns="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6C36A3F" id="Textfeld 6" o:spid="_x0000_s1027" type="#_x0000_t202" style="position:absolute;margin-left:127.85pt;margin-top:774pt;width:137.25pt;height:40.8pt;z-index:-2516531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" o:allowoverlap="f" filled="f" stroked="f">
              <v:textbox inset="0,,0">
                <w:txbxContent>
                  <w:p w14:paraId="475B8321" w14:textId="77777777" w:rsidR="00A43BDC" w:rsidRPr="00665B24" w:rsidRDefault="00A43BDC" w:rsidP="00A43BDC">
                    <w:pPr>
                      <w:spacing w:before="0" w:after="0"/>
                      <w:rPr>
                        <w:rFonts w:cs="Arial"/>
                        <w:color w:val="595959" w:themeColor="text1" w:themeTint="A6"/>
                        <w:sz w:val="18"/>
                        <w:szCs w:val="18"/>
                        <w:lang w:val="de-CH"/>
                      </w:rPr>
                    </w:pPr>
                    <w:r w:rsidRPr="00665B24">
                      <w:rPr>
                        <w:rFonts w:ascii="Wingdings" w:hAnsi="Wingdings" w:cs="Wingdings"/>
                        <w:color w:val="595959" w:themeColor="text1" w:themeTint="A6"/>
                        <w:sz w:val="18"/>
                        <w:szCs w:val="18"/>
                      </w:rPr>
                      <w:t></w:t>
                    </w:r>
                    <w:r w:rsidRPr="00665B24">
                      <w:rPr>
                        <w:rFonts w:cs="Arial"/>
                        <w:color w:val="595959" w:themeColor="text1" w:themeTint="A6"/>
                        <w:sz w:val="18"/>
                        <w:szCs w:val="18"/>
                      </w:rPr>
                      <w:t xml:space="preserve"> </w:t>
                    </w:r>
                    <w:r w:rsidRPr="00505652">
                      <w:rPr>
                        <w:rFonts w:cstheme="majorHAnsi"/>
                        <w:color w:val="595959" w:themeColor="text1" w:themeTint="A6"/>
                        <w:sz w:val="18"/>
                        <w:szCs w:val="18"/>
                        <w:lang w:val="de-CH"/>
                      </w:rPr>
                      <w:t>+41 58 610 10 20</w:t>
                    </w:r>
                    <w:r w:rsidRPr="00505652">
                      <w:rPr>
                        <w:rFonts w:cstheme="majorHAnsi"/>
                        <w:color w:val="595959" w:themeColor="text1" w:themeTint="A6"/>
                        <w:sz w:val="18"/>
                        <w:szCs w:val="18"/>
                        <w:lang w:val="de-CH"/>
                      </w:rPr>
                      <w:br/>
                      <w:t>info@hamilton-medical.com</w:t>
                    </w:r>
                    <w:r w:rsidRPr="00505652">
                      <w:rPr>
                        <w:rFonts w:cstheme="majorHAnsi"/>
                        <w:color w:val="595959" w:themeColor="text1" w:themeTint="A6"/>
                        <w:sz w:val="18"/>
                        <w:szCs w:val="18"/>
                        <w:lang w:val="de-CH"/>
                      </w:rPr>
                      <w:br/>
                    </w:r>
                    <w:r w:rsidRPr="00505652">
                      <w:rPr>
                        <w:rFonts w:cstheme="majorHAnsi"/>
                        <w:b/>
                        <w:bCs/>
                        <w:color w:val="595959" w:themeColor="text1" w:themeTint="A6"/>
                        <w:sz w:val="18"/>
                        <w:szCs w:val="18"/>
                        <w:lang w:val="de-CH"/>
                      </w:rPr>
                      <w:t>www.hamilton-medical.com</w:t>
                    </w:r>
                  </w:p>
                </w:txbxContent>
              </v:textbox>
              <w10:wrap type="through" anchorx="margin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7AED5C" w14:textId="77777777" w:rsidR="00E518AE" w:rsidRDefault="00E518AE" w:rsidP="00681157">
      <w:pPr>
        <w:spacing w:before="0" w:after="0"/>
      </w:pPr>
      <w:r>
        <w:separator/>
      </w:r>
    </w:p>
  </w:footnote>
  <w:footnote w:type="continuationSeparator" w:id="0">
    <w:p w14:paraId="03D48CAC" w14:textId="77777777" w:rsidR="00E518AE" w:rsidRDefault="00E518AE" w:rsidP="00681157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5CC09C" w14:textId="77777777" w:rsidR="00786E9D" w:rsidRDefault="00A43BDC" w:rsidP="007E493D">
    <w:pPr>
      <w:pStyle w:val="Kopfzeile"/>
      <w:tabs>
        <w:tab w:val="clear" w:pos="4536"/>
        <w:tab w:val="clear" w:pos="9072"/>
        <w:tab w:val="left" w:pos="8006"/>
      </w:tabs>
      <w:ind w:left="5954"/>
    </w:pPr>
    <w:r>
      <w:rPr>
        <w:noProof/>
        <w:lang w:val="en-US" w:eastAsia="zh-TW"/>
      </w:rPr>
      <w:drawing>
        <wp:anchor distT="0" distB="0" distL="114300" distR="114300" simplePos="0" relativeHeight="251660800" behindDoc="0" locked="0" layoutInCell="0" allowOverlap="0" wp14:anchorId="4BD2CEF8" wp14:editId="715AE7A4">
          <wp:simplePos x="0" y="0"/>
          <wp:positionH relativeFrom="margin">
            <wp:posOffset>4176395</wp:posOffset>
          </wp:positionH>
          <wp:positionV relativeFrom="page">
            <wp:posOffset>575945</wp:posOffset>
          </wp:positionV>
          <wp:extent cx="1584000" cy="306000"/>
          <wp:effectExtent l="0" t="0" r="0" b="0"/>
          <wp:wrapThrough wrapText="bothSides">
            <wp:wrapPolygon edited="0">
              <wp:start x="4417" y="0"/>
              <wp:lineTo x="0" y="9430"/>
              <wp:lineTo x="0" y="20208"/>
              <wp:lineTo x="14290" y="20208"/>
              <wp:lineTo x="17408" y="18861"/>
              <wp:lineTo x="21306" y="8083"/>
              <wp:lineTo x="21306" y="0"/>
              <wp:lineTo x="4417" y="0"/>
            </wp:wrapPolygon>
          </wp:wrapThrough>
          <wp:docPr id="16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Hamilton_Logo_blau_RGB.e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84000" cy="30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86E9D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45B32"/>
    <w:multiLevelType w:val="multilevel"/>
    <w:tmpl w:val="04070025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23814A3C"/>
    <w:multiLevelType w:val="hybridMultilevel"/>
    <w:tmpl w:val="2B8C18FA"/>
    <w:lvl w:ilvl="0" w:tplc="B84CAD50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4A22C2"/>
    <w:multiLevelType w:val="hybridMultilevel"/>
    <w:tmpl w:val="6A98D24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DF53B23"/>
    <w:multiLevelType w:val="hybridMultilevel"/>
    <w:tmpl w:val="E00828B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7031DB6"/>
    <w:multiLevelType w:val="hybridMultilevel"/>
    <w:tmpl w:val="FC84DE88"/>
    <w:lvl w:ilvl="0" w:tplc="726C14E0">
      <w:start w:val="1"/>
      <w:numFmt w:val="decimal"/>
      <w:lvlText w:val="%1.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F90721"/>
    <w:multiLevelType w:val="hybridMultilevel"/>
    <w:tmpl w:val="40F66792"/>
    <w:lvl w:ilvl="0" w:tplc="726C14E0">
      <w:start w:val="1"/>
      <w:numFmt w:val="decimal"/>
      <w:lvlText w:val="%1.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1E94DC1"/>
    <w:multiLevelType w:val="hybridMultilevel"/>
    <w:tmpl w:val="D848DA56"/>
    <w:lvl w:ilvl="0" w:tplc="29DE9162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E1D0281"/>
    <w:multiLevelType w:val="hybridMultilevel"/>
    <w:tmpl w:val="7F0C8DD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66620394">
    <w:abstractNumId w:val="0"/>
  </w:num>
  <w:num w:numId="2" w16cid:durableId="1548105437">
    <w:abstractNumId w:val="4"/>
  </w:num>
  <w:num w:numId="3" w16cid:durableId="512232576">
    <w:abstractNumId w:val="5"/>
  </w:num>
  <w:num w:numId="4" w16cid:durableId="128327872">
    <w:abstractNumId w:val="6"/>
  </w:num>
  <w:num w:numId="5" w16cid:durableId="805927689">
    <w:abstractNumId w:val="1"/>
  </w:num>
  <w:num w:numId="6" w16cid:durableId="1773234030">
    <w:abstractNumId w:val="2"/>
  </w:num>
  <w:num w:numId="7" w16cid:durableId="1497184226">
    <w:abstractNumId w:val="3"/>
  </w:num>
  <w:num w:numId="8" w16cid:durableId="1724096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47C"/>
    <w:rsid w:val="00031DAE"/>
    <w:rsid w:val="00044AE7"/>
    <w:rsid w:val="0004778B"/>
    <w:rsid w:val="0005307F"/>
    <w:rsid w:val="00054A35"/>
    <w:rsid w:val="00060366"/>
    <w:rsid w:val="0007169F"/>
    <w:rsid w:val="0007673E"/>
    <w:rsid w:val="0008789F"/>
    <w:rsid w:val="00092706"/>
    <w:rsid w:val="000C1DC2"/>
    <w:rsid w:val="000C3D7E"/>
    <w:rsid w:val="000E4CF1"/>
    <w:rsid w:val="000F7D27"/>
    <w:rsid w:val="00114F84"/>
    <w:rsid w:val="0014010E"/>
    <w:rsid w:val="001465A4"/>
    <w:rsid w:val="001538E2"/>
    <w:rsid w:val="001541FB"/>
    <w:rsid w:val="001647F0"/>
    <w:rsid w:val="0016724B"/>
    <w:rsid w:val="001855D7"/>
    <w:rsid w:val="001A6CAD"/>
    <w:rsid w:val="001D2BF8"/>
    <w:rsid w:val="001E00ED"/>
    <w:rsid w:val="00212D26"/>
    <w:rsid w:val="0021309E"/>
    <w:rsid w:val="00233A33"/>
    <w:rsid w:val="00247837"/>
    <w:rsid w:val="00254BEB"/>
    <w:rsid w:val="002663CF"/>
    <w:rsid w:val="00290B54"/>
    <w:rsid w:val="002D51CB"/>
    <w:rsid w:val="002F0763"/>
    <w:rsid w:val="002F24F3"/>
    <w:rsid w:val="00305E14"/>
    <w:rsid w:val="00335DEC"/>
    <w:rsid w:val="00370797"/>
    <w:rsid w:val="003800C8"/>
    <w:rsid w:val="00392E38"/>
    <w:rsid w:val="003B46D7"/>
    <w:rsid w:val="003C253F"/>
    <w:rsid w:val="003C7673"/>
    <w:rsid w:val="003D1467"/>
    <w:rsid w:val="003D5E05"/>
    <w:rsid w:val="003E20FD"/>
    <w:rsid w:val="0043253F"/>
    <w:rsid w:val="00462CEB"/>
    <w:rsid w:val="00496CBD"/>
    <w:rsid w:val="004A3DFE"/>
    <w:rsid w:val="004B47C1"/>
    <w:rsid w:val="004D408C"/>
    <w:rsid w:val="004D7CAD"/>
    <w:rsid w:val="004E3F72"/>
    <w:rsid w:val="004F4D77"/>
    <w:rsid w:val="00503467"/>
    <w:rsid w:val="0050496F"/>
    <w:rsid w:val="00505652"/>
    <w:rsid w:val="00541530"/>
    <w:rsid w:val="00546C97"/>
    <w:rsid w:val="00557399"/>
    <w:rsid w:val="005808FB"/>
    <w:rsid w:val="00580C5A"/>
    <w:rsid w:val="00592871"/>
    <w:rsid w:val="005A66E7"/>
    <w:rsid w:val="005D7918"/>
    <w:rsid w:val="005F608D"/>
    <w:rsid w:val="00603231"/>
    <w:rsid w:val="00633312"/>
    <w:rsid w:val="006553BA"/>
    <w:rsid w:val="00680827"/>
    <w:rsid w:val="00681157"/>
    <w:rsid w:val="00683C5F"/>
    <w:rsid w:val="006879CB"/>
    <w:rsid w:val="00720EBA"/>
    <w:rsid w:val="00724DBA"/>
    <w:rsid w:val="00784A37"/>
    <w:rsid w:val="00786E9D"/>
    <w:rsid w:val="00796C24"/>
    <w:rsid w:val="007A79D9"/>
    <w:rsid w:val="007D1580"/>
    <w:rsid w:val="007D56B5"/>
    <w:rsid w:val="007D7DD8"/>
    <w:rsid w:val="007E493D"/>
    <w:rsid w:val="007F6737"/>
    <w:rsid w:val="00824264"/>
    <w:rsid w:val="0083073B"/>
    <w:rsid w:val="00834289"/>
    <w:rsid w:val="008370CA"/>
    <w:rsid w:val="008418BC"/>
    <w:rsid w:val="00893C88"/>
    <w:rsid w:val="008A383E"/>
    <w:rsid w:val="008C5C4B"/>
    <w:rsid w:val="008C74E3"/>
    <w:rsid w:val="008F224F"/>
    <w:rsid w:val="00901E45"/>
    <w:rsid w:val="00910B6F"/>
    <w:rsid w:val="0093647C"/>
    <w:rsid w:val="00952586"/>
    <w:rsid w:val="00953720"/>
    <w:rsid w:val="00984607"/>
    <w:rsid w:val="00995DD1"/>
    <w:rsid w:val="00996875"/>
    <w:rsid w:val="009C0DF8"/>
    <w:rsid w:val="009D4BB2"/>
    <w:rsid w:val="009F4CE4"/>
    <w:rsid w:val="00A2108E"/>
    <w:rsid w:val="00A30CAF"/>
    <w:rsid w:val="00A31CF3"/>
    <w:rsid w:val="00A33CE8"/>
    <w:rsid w:val="00A43BDC"/>
    <w:rsid w:val="00AB0DCA"/>
    <w:rsid w:val="00AC2DDC"/>
    <w:rsid w:val="00B0758A"/>
    <w:rsid w:val="00B26F68"/>
    <w:rsid w:val="00B4313D"/>
    <w:rsid w:val="00B47DB3"/>
    <w:rsid w:val="00B56D48"/>
    <w:rsid w:val="00B60EB8"/>
    <w:rsid w:val="00B6149D"/>
    <w:rsid w:val="00B64D34"/>
    <w:rsid w:val="00BB6791"/>
    <w:rsid w:val="00BE4432"/>
    <w:rsid w:val="00BF0C41"/>
    <w:rsid w:val="00C229B9"/>
    <w:rsid w:val="00C23E4F"/>
    <w:rsid w:val="00C349B6"/>
    <w:rsid w:val="00C47C4F"/>
    <w:rsid w:val="00C9043D"/>
    <w:rsid w:val="00C92542"/>
    <w:rsid w:val="00C95454"/>
    <w:rsid w:val="00CA38F7"/>
    <w:rsid w:val="00CB0FA7"/>
    <w:rsid w:val="00CB7291"/>
    <w:rsid w:val="00CB7516"/>
    <w:rsid w:val="00CC2722"/>
    <w:rsid w:val="00CC3886"/>
    <w:rsid w:val="00CC6CE6"/>
    <w:rsid w:val="00CD0C7C"/>
    <w:rsid w:val="00CF6903"/>
    <w:rsid w:val="00D15CFD"/>
    <w:rsid w:val="00D22D4F"/>
    <w:rsid w:val="00D34407"/>
    <w:rsid w:val="00D419F5"/>
    <w:rsid w:val="00D46BDA"/>
    <w:rsid w:val="00D60FEF"/>
    <w:rsid w:val="00D66CE5"/>
    <w:rsid w:val="00D75BC7"/>
    <w:rsid w:val="00D811A6"/>
    <w:rsid w:val="00D81DCB"/>
    <w:rsid w:val="00D97FED"/>
    <w:rsid w:val="00DB0D9F"/>
    <w:rsid w:val="00DD29C0"/>
    <w:rsid w:val="00DF2A7A"/>
    <w:rsid w:val="00E2720F"/>
    <w:rsid w:val="00E36263"/>
    <w:rsid w:val="00E44FA9"/>
    <w:rsid w:val="00E47156"/>
    <w:rsid w:val="00E518AE"/>
    <w:rsid w:val="00E564D1"/>
    <w:rsid w:val="00E75D1E"/>
    <w:rsid w:val="00E76893"/>
    <w:rsid w:val="00EB7D6D"/>
    <w:rsid w:val="00EC2D5B"/>
    <w:rsid w:val="00ED72B5"/>
    <w:rsid w:val="00EF169E"/>
    <w:rsid w:val="00F02661"/>
    <w:rsid w:val="00F13DFF"/>
    <w:rsid w:val="00F20BBF"/>
    <w:rsid w:val="00F230F6"/>
    <w:rsid w:val="00F60ABD"/>
    <w:rsid w:val="00F7003D"/>
    <w:rsid w:val="00F7262A"/>
    <w:rsid w:val="00F729B5"/>
    <w:rsid w:val="00F9004E"/>
    <w:rsid w:val="00F90191"/>
    <w:rsid w:val="00FA13CF"/>
    <w:rsid w:val="00FF0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80D70A3"/>
  <w15:docId w15:val="{C579D713-2D91-4CB0-9109-4196952CD7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aliases w:val="running text"/>
    <w:qFormat/>
    <w:rsid w:val="0093647C"/>
    <w:pPr>
      <w:spacing w:before="120" w:after="120"/>
    </w:pPr>
    <w:rPr>
      <w:rFonts w:asciiTheme="majorHAnsi" w:hAnsiTheme="majorHAnsi"/>
      <w:color w:val="000000" w:themeColor="text1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rsid w:val="00680827"/>
    <w:pPr>
      <w:keepNext/>
      <w:keepLines/>
      <w:numPr>
        <w:numId w:val="1"/>
      </w:numPr>
      <w:spacing w:before="480"/>
      <w:outlineLvl w:val="0"/>
    </w:pPr>
    <w:rPr>
      <w:rFonts w:eastAsiaTheme="majorEastAsia" w:cstheme="majorBidi"/>
      <w:bCs/>
      <w:color w:val="0061AF"/>
      <w:sz w:val="50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E44FA9"/>
    <w:pPr>
      <w:keepNext/>
      <w:keepLines/>
      <w:numPr>
        <w:ilvl w:val="1"/>
        <w:numId w:val="1"/>
      </w:numPr>
      <w:spacing w:before="200"/>
      <w:outlineLvl w:val="1"/>
    </w:pPr>
    <w:rPr>
      <w:rFonts w:eastAsiaTheme="majorEastAsia" w:cstheme="majorBidi"/>
      <w:bCs/>
      <w:color w:val="0061AF"/>
      <w:sz w:val="30"/>
      <w:szCs w:val="26"/>
    </w:rPr>
  </w:style>
  <w:style w:type="paragraph" w:styleId="berschrift3">
    <w:name w:val="heading 3"/>
    <w:aliases w:val="running text bold"/>
    <w:next w:val="Standard"/>
    <w:link w:val="berschrift3Zchn"/>
    <w:uiPriority w:val="9"/>
    <w:unhideWhenUsed/>
    <w:rsid w:val="00680827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Cs/>
      <w:color w:val="000000" w:themeColor="text1"/>
      <w:sz w:val="20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rsid w:val="003B46D7"/>
    <w:pPr>
      <w:keepNext/>
      <w:keepLines/>
      <w:numPr>
        <w:ilvl w:val="3"/>
        <w:numId w:val="1"/>
      </w:numPr>
      <w:spacing w:before="200"/>
      <w:outlineLvl w:val="3"/>
    </w:pPr>
    <w:rPr>
      <w:rFonts w:eastAsiaTheme="majorEastAsia" w:cstheme="majorBidi"/>
      <w:b/>
      <w:bCs/>
      <w:i/>
      <w:iCs/>
      <w:color w:val="4F81BD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3B46D7"/>
    <w:pPr>
      <w:keepNext/>
      <w:keepLines/>
      <w:numPr>
        <w:ilvl w:val="4"/>
        <w:numId w:val="1"/>
      </w:numPr>
      <w:spacing w:before="200"/>
      <w:outlineLvl w:val="4"/>
    </w:pPr>
    <w:rPr>
      <w:rFonts w:eastAsiaTheme="majorEastAsia" w:cstheme="majorBidi"/>
      <w:color w:val="243F60" w:themeColor="accent1" w:themeShade="7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3B46D7"/>
    <w:pPr>
      <w:keepNext/>
      <w:keepLines/>
      <w:numPr>
        <w:ilvl w:val="5"/>
        <w:numId w:val="1"/>
      </w:numPr>
      <w:spacing w:before="200"/>
      <w:outlineLvl w:val="5"/>
    </w:pPr>
    <w:rPr>
      <w:rFonts w:eastAsiaTheme="majorEastAsia" w:cstheme="majorBidi"/>
      <w:i/>
      <w:iCs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3B46D7"/>
    <w:pPr>
      <w:keepNext/>
      <w:keepLines/>
      <w:numPr>
        <w:ilvl w:val="6"/>
        <w:numId w:val="1"/>
      </w:numPr>
      <w:spacing w:before="200"/>
      <w:outlineLvl w:val="6"/>
    </w:pPr>
    <w:rPr>
      <w:rFonts w:eastAsiaTheme="majorEastAsia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3B46D7"/>
    <w:pPr>
      <w:keepNext/>
      <w:keepLines/>
      <w:numPr>
        <w:ilvl w:val="7"/>
        <w:numId w:val="1"/>
      </w:numPr>
      <w:spacing w:before="200"/>
      <w:outlineLvl w:val="7"/>
    </w:pPr>
    <w:rPr>
      <w:rFonts w:eastAsiaTheme="majorEastAsia" w:cstheme="majorBidi"/>
      <w:color w:val="404040" w:themeColor="text1" w:themeTint="BF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3B46D7"/>
    <w:pPr>
      <w:keepNext/>
      <w:keepLines/>
      <w:numPr>
        <w:ilvl w:val="8"/>
        <w:numId w:val="1"/>
      </w:numPr>
      <w:spacing w:before="200"/>
      <w:outlineLvl w:val="8"/>
    </w:pPr>
    <w:rPr>
      <w:rFonts w:eastAsiaTheme="majorEastAsia" w:cstheme="majorBidi"/>
      <w:i/>
      <w:iCs/>
      <w:color w:val="404040" w:themeColor="text1" w:themeTint="BF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6811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681157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681157"/>
  </w:style>
  <w:style w:type="paragraph" w:styleId="Fuzeile">
    <w:name w:val="footer"/>
    <w:basedOn w:val="Standard"/>
    <w:link w:val="FuzeileZchn"/>
    <w:uiPriority w:val="99"/>
    <w:unhideWhenUsed/>
    <w:rsid w:val="00681157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681157"/>
  </w:style>
  <w:style w:type="character" w:customStyle="1" w:styleId="berschrift3Zchn">
    <w:name w:val="Überschrift 3 Zchn"/>
    <w:aliases w:val="running text bold Zchn"/>
    <w:basedOn w:val="Absatz-Standardschriftart"/>
    <w:link w:val="berschrift3"/>
    <w:uiPriority w:val="9"/>
    <w:rsid w:val="00680827"/>
    <w:rPr>
      <w:rFonts w:asciiTheme="majorHAnsi" w:eastAsiaTheme="majorEastAsia" w:hAnsiTheme="majorHAnsi" w:cstheme="majorBidi"/>
      <w:bCs/>
      <w:color w:val="000000" w:themeColor="text1"/>
      <w:sz w:val="20"/>
    </w:rPr>
  </w:style>
  <w:style w:type="character" w:styleId="Seitenzahl">
    <w:name w:val="page number"/>
    <w:basedOn w:val="Absatz-Standardschriftart"/>
    <w:uiPriority w:val="99"/>
    <w:semiHidden/>
    <w:unhideWhenUsed/>
    <w:rsid w:val="00681157"/>
  </w:style>
  <w:style w:type="character" w:customStyle="1" w:styleId="berschrift2Zchn">
    <w:name w:val="Überschrift 2 Zchn"/>
    <w:basedOn w:val="Absatz-Standardschriftart"/>
    <w:link w:val="berschrift2"/>
    <w:uiPriority w:val="9"/>
    <w:rsid w:val="00E44FA9"/>
    <w:rPr>
      <w:rFonts w:ascii="Arial" w:eastAsiaTheme="majorEastAsia" w:hAnsi="Arial" w:cstheme="majorBidi"/>
      <w:bCs/>
      <w:color w:val="0061AF"/>
      <w:sz w:val="30"/>
      <w:szCs w:val="26"/>
    </w:rPr>
  </w:style>
  <w:style w:type="paragraph" w:customStyle="1" w:styleId="adresswhiteforbluebackgrounds">
    <w:name w:val="adress white (for blue backgrounds)"/>
    <w:basedOn w:val="Standard"/>
    <w:uiPriority w:val="99"/>
    <w:rsid w:val="00681157"/>
    <w:pPr>
      <w:widowControl w:val="0"/>
      <w:autoSpaceDE w:val="0"/>
      <w:autoSpaceDN w:val="0"/>
      <w:adjustRightInd w:val="0"/>
      <w:spacing w:line="280" w:lineRule="atLeast"/>
      <w:textAlignment w:val="center"/>
    </w:pPr>
    <w:rPr>
      <w:rFonts w:ascii="FrutigerLTStd-Light" w:hAnsi="FrutigerLTStd-Light" w:cs="FrutigerLTStd-Light"/>
      <w:color w:val="FFFFFF"/>
      <w:szCs w:val="20"/>
      <w:lang w:val="en-US"/>
    </w:rPr>
  </w:style>
  <w:style w:type="character" w:customStyle="1" w:styleId="phoneiconwhite">
    <w:name w:val="phone icon white"/>
    <w:basedOn w:val="Absatz-Standardschriftart"/>
    <w:uiPriority w:val="99"/>
    <w:rsid w:val="00681157"/>
    <w:rPr>
      <w:rFonts w:ascii="Wingdings-Regular" w:hAnsi="Wingdings-Regular" w:cs="Wingdings-Regular"/>
      <w:outline/>
      <w:color w:val="0062A3"/>
      <w14:textOutline w14:w="9525" w14:cap="flat" w14:cmpd="sng" w14:algn="ctr">
        <w14:solidFill>
          <w14:srgbClr w14:val="0062A3"/>
        </w14:solidFill>
        <w14:prstDash w14:val="solid"/>
        <w14:round/>
      </w14:textOutline>
      <w14:textFill>
        <w14:noFill/>
      </w14:textFill>
    </w:rPr>
  </w:style>
  <w:style w:type="character" w:customStyle="1" w:styleId="bold">
    <w:name w:val="bold"/>
    <w:uiPriority w:val="99"/>
    <w:rsid w:val="00681157"/>
    <w:rPr>
      <w:b/>
      <w:bCs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680827"/>
    <w:rPr>
      <w:rFonts w:asciiTheme="majorHAnsi" w:eastAsiaTheme="majorEastAsia" w:hAnsiTheme="majorHAnsi" w:cstheme="majorBidi"/>
      <w:bCs/>
      <w:color w:val="0061AF"/>
      <w:sz w:val="50"/>
      <w:szCs w:val="32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3B46D7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3B46D7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3B46D7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3B46D7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3B46D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3B46D7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itel">
    <w:name w:val="Title"/>
    <w:basedOn w:val="Standard"/>
    <w:next w:val="Standard"/>
    <w:link w:val="TitelZchn"/>
    <w:uiPriority w:val="10"/>
    <w:rsid w:val="003B46D7"/>
    <w:pPr>
      <w:pBdr>
        <w:bottom w:val="single" w:sz="8" w:space="4" w:color="4F81BD" w:themeColor="accent1"/>
      </w:pBdr>
      <w:spacing w:after="300"/>
      <w:contextualSpacing/>
    </w:pPr>
    <w:rPr>
      <w:rFonts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3B46D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Untertitel">
    <w:name w:val="Subtitle"/>
    <w:basedOn w:val="Standard"/>
    <w:next w:val="Standard"/>
    <w:link w:val="UntertitelZchn"/>
    <w:uiPriority w:val="11"/>
    <w:rsid w:val="003B46D7"/>
    <w:pPr>
      <w:numPr>
        <w:ilvl w:val="1"/>
      </w:numPr>
    </w:pPr>
    <w:rPr>
      <w:rFonts w:eastAsiaTheme="majorEastAsia" w:cstheme="majorBidi"/>
      <w:iCs/>
      <w:color w:val="0061AF"/>
      <w:spacing w:val="15"/>
      <w:sz w:val="90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3B46D7"/>
    <w:rPr>
      <w:rFonts w:ascii="Arial" w:eastAsiaTheme="majorEastAsia" w:hAnsi="Arial" w:cstheme="majorBidi"/>
      <w:iCs/>
      <w:color w:val="0061AF"/>
      <w:spacing w:val="15"/>
      <w:sz w:val="90"/>
    </w:rPr>
  </w:style>
  <w:style w:type="character" w:styleId="SchwacheHervorhebung">
    <w:name w:val="Subtle Emphasis"/>
    <w:aliases w:val="subheadline big"/>
    <w:uiPriority w:val="19"/>
    <w:qFormat/>
    <w:rsid w:val="003B46D7"/>
    <w:rPr>
      <w:rFonts w:ascii="Arial" w:hAnsi="Arial"/>
      <w:i w:val="0"/>
      <w:iCs/>
      <w:color w:val="0061AF"/>
      <w:sz w:val="50"/>
    </w:rPr>
  </w:style>
  <w:style w:type="paragraph" w:styleId="Listenabsatz">
    <w:name w:val="List Paragraph"/>
    <w:aliases w:val="listing"/>
    <w:basedOn w:val="Standard"/>
    <w:uiPriority w:val="34"/>
    <w:qFormat/>
    <w:rsid w:val="001E00ED"/>
    <w:pPr>
      <w:ind w:left="720"/>
      <w:contextualSpacing/>
    </w:pPr>
  </w:style>
  <w:style w:type="table" w:customStyle="1" w:styleId="Agenda">
    <w:name w:val="Agenda"/>
    <w:basedOn w:val="NormaleTabelle"/>
    <w:uiPriority w:val="99"/>
    <w:rsid w:val="00031DAE"/>
    <w:rPr>
      <w:rFonts w:ascii="Arial" w:hAnsi="Arial"/>
      <w:color w:val="000000" w:themeColor="text1"/>
      <w:sz w:val="20"/>
    </w:rPr>
    <w:tblPr>
      <w:tblBorders>
        <w:top w:val="single" w:sz="2" w:space="0" w:color="505150"/>
        <w:left w:val="single" w:sz="2" w:space="0" w:color="505150"/>
        <w:bottom w:val="single" w:sz="2" w:space="0" w:color="505150"/>
        <w:right w:val="single" w:sz="2" w:space="0" w:color="505150"/>
        <w:insideH w:val="single" w:sz="2" w:space="0" w:color="505150"/>
        <w:insideV w:val="single" w:sz="2" w:space="0" w:color="505150"/>
      </w:tblBorders>
    </w:tblPr>
  </w:style>
  <w:style w:type="character" w:customStyle="1" w:styleId="A0">
    <w:name w:val="A0"/>
    <w:uiPriority w:val="99"/>
    <w:rsid w:val="00D81DCB"/>
    <w:rPr>
      <w:rFonts w:cs="Frutiger 55"/>
      <w:color w:val="221E1F"/>
      <w:sz w:val="20"/>
      <w:szCs w:val="20"/>
    </w:rPr>
  </w:style>
  <w:style w:type="paragraph" w:styleId="Verzeichnis1">
    <w:name w:val="toc 1"/>
    <w:basedOn w:val="Standard"/>
    <w:next w:val="Standard"/>
    <w:autoRedefine/>
    <w:uiPriority w:val="39"/>
    <w:unhideWhenUsed/>
    <w:rsid w:val="00CB7516"/>
    <w:rPr>
      <w:color w:val="0061AF"/>
    </w:rPr>
  </w:style>
  <w:style w:type="paragraph" w:styleId="Verzeichnis2">
    <w:name w:val="toc 2"/>
    <w:basedOn w:val="Standard"/>
    <w:next w:val="Standard"/>
    <w:autoRedefine/>
    <w:uiPriority w:val="39"/>
    <w:unhideWhenUsed/>
    <w:rsid w:val="006879CB"/>
    <w:pPr>
      <w:ind w:left="200"/>
    </w:pPr>
  </w:style>
  <w:style w:type="paragraph" w:styleId="Verzeichnis3">
    <w:name w:val="toc 3"/>
    <w:basedOn w:val="Standard"/>
    <w:next w:val="Standard"/>
    <w:autoRedefine/>
    <w:uiPriority w:val="39"/>
    <w:unhideWhenUsed/>
    <w:rsid w:val="006879CB"/>
    <w:pPr>
      <w:ind w:left="400"/>
    </w:pPr>
  </w:style>
  <w:style w:type="paragraph" w:styleId="Verzeichnis4">
    <w:name w:val="toc 4"/>
    <w:basedOn w:val="Standard"/>
    <w:next w:val="Standard"/>
    <w:autoRedefine/>
    <w:uiPriority w:val="39"/>
    <w:unhideWhenUsed/>
    <w:rsid w:val="006879CB"/>
    <w:pPr>
      <w:ind w:left="600"/>
    </w:pPr>
  </w:style>
  <w:style w:type="paragraph" w:styleId="Verzeichnis5">
    <w:name w:val="toc 5"/>
    <w:basedOn w:val="Standard"/>
    <w:next w:val="Standard"/>
    <w:autoRedefine/>
    <w:uiPriority w:val="39"/>
    <w:unhideWhenUsed/>
    <w:rsid w:val="006879CB"/>
    <w:pPr>
      <w:ind w:left="800"/>
    </w:pPr>
  </w:style>
  <w:style w:type="paragraph" w:styleId="Verzeichnis6">
    <w:name w:val="toc 6"/>
    <w:basedOn w:val="Standard"/>
    <w:next w:val="Standard"/>
    <w:autoRedefine/>
    <w:uiPriority w:val="39"/>
    <w:unhideWhenUsed/>
    <w:rsid w:val="006879CB"/>
    <w:pPr>
      <w:ind w:left="1000"/>
    </w:pPr>
  </w:style>
  <w:style w:type="paragraph" w:styleId="Verzeichnis7">
    <w:name w:val="toc 7"/>
    <w:basedOn w:val="Standard"/>
    <w:next w:val="Standard"/>
    <w:autoRedefine/>
    <w:uiPriority w:val="39"/>
    <w:unhideWhenUsed/>
    <w:rsid w:val="006879CB"/>
    <w:pPr>
      <w:ind w:left="1200"/>
    </w:pPr>
  </w:style>
  <w:style w:type="paragraph" w:styleId="Verzeichnis8">
    <w:name w:val="toc 8"/>
    <w:basedOn w:val="Standard"/>
    <w:next w:val="Standard"/>
    <w:autoRedefine/>
    <w:uiPriority w:val="39"/>
    <w:unhideWhenUsed/>
    <w:rsid w:val="006879CB"/>
    <w:pPr>
      <w:ind w:left="1400"/>
    </w:pPr>
  </w:style>
  <w:style w:type="paragraph" w:styleId="Verzeichnis9">
    <w:name w:val="toc 9"/>
    <w:basedOn w:val="Standard"/>
    <w:next w:val="Standard"/>
    <w:autoRedefine/>
    <w:uiPriority w:val="39"/>
    <w:unhideWhenUsed/>
    <w:rsid w:val="006879CB"/>
    <w:pPr>
      <w:ind w:left="1600"/>
    </w:pPr>
  </w:style>
  <w:style w:type="character" w:styleId="Platzhaltertext">
    <w:name w:val="Placeholder Text"/>
    <w:basedOn w:val="Absatz-Standardschriftart"/>
    <w:uiPriority w:val="99"/>
    <w:semiHidden/>
    <w:rsid w:val="00EC2D5B"/>
    <w:rPr>
      <w:color w:val="808080"/>
    </w:rPr>
  </w:style>
  <w:style w:type="character" w:styleId="Hyperlink">
    <w:name w:val="Hyperlink"/>
    <w:basedOn w:val="Absatz-Standardschriftart"/>
    <w:uiPriority w:val="99"/>
    <w:unhideWhenUsed/>
    <w:rsid w:val="00F230F6"/>
    <w:rPr>
      <w:color w:val="0000FF" w:themeColor="hyperlink"/>
      <w:u w:val="single"/>
    </w:rPr>
  </w:style>
  <w:style w:type="character" w:customStyle="1" w:styleId="hps">
    <w:name w:val="hps"/>
    <w:basedOn w:val="Absatz-Standardschriftart"/>
    <w:rsid w:val="007F6737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33A33"/>
    <w:pPr>
      <w:spacing w:before="0" w:after="0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33A33"/>
    <w:rPr>
      <w:rFonts w:ascii="Lucida Grande" w:hAnsi="Lucida Grande" w:cs="Lucida Grande"/>
      <w:color w:val="000000" w:themeColor="text1"/>
      <w:sz w:val="18"/>
      <w:szCs w:val="18"/>
    </w:rPr>
  </w:style>
  <w:style w:type="character" w:styleId="BesuchterLink">
    <w:name w:val="FollowedHyperlink"/>
    <w:basedOn w:val="Absatz-Standardschriftart"/>
    <w:uiPriority w:val="99"/>
    <w:semiHidden/>
    <w:unhideWhenUsed/>
    <w:rsid w:val="000C3D7E"/>
    <w:rPr>
      <w:color w:val="800080" w:themeColor="followedHyperlink"/>
      <w:u w:val="single"/>
    </w:rPr>
  </w:style>
  <w:style w:type="paragraph" w:customStyle="1" w:styleId="AutoKorrektur">
    <w:name w:val="AutoKorrektur"/>
    <w:rsid w:val="00C95454"/>
    <w:rPr>
      <w:rFonts w:ascii="Times New Roman" w:eastAsia="Times New Roman" w:hAnsi="Times New Roman" w:cs="Times New Roman"/>
      <w:sz w:val="20"/>
      <w:szCs w:val="20"/>
    </w:rPr>
  </w:style>
  <w:style w:type="paragraph" w:styleId="KeinLeerraum">
    <w:name w:val="No Spacing"/>
    <w:aliases w:val="sender"/>
    <w:basedOn w:val="Standard"/>
    <w:uiPriority w:val="1"/>
    <w:qFormat/>
    <w:rsid w:val="008A383E"/>
    <w:rPr>
      <w:noProof/>
      <w:color w:val="0061AF"/>
      <w:sz w:val="14"/>
      <w:szCs w:val="14"/>
    </w:rPr>
  </w:style>
  <w:style w:type="character" w:styleId="Hervorhebung">
    <w:name w:val="Emphasis"/>
    <w:aliases w:val="subheadline small"/>
    <w:basedOn w:val="Absatz-Standardschriftart"/>
    <w:uiPriority w:val="20"/>
    <w:qFormat/>
    <w:rsid w:val="008A383E"/>
    <w:rPr>
      <w:rFonts w:asciiTheme="majorHAnsi" w:hAnsiTheme="majorHAnsi"/>
      <w:i w:val="0"/>
      <w:iCs/>
      <w:color w:val="0061AF"/>
      <w:sz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hamiltoncomp.sharepoint.com/sites/Templates/Shared%20Documents/Medical/Letter-template_EN.dotx" TargetMode="Externa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62A2F65C2B1654DB071DC8A95632491" ma:contentTypeVersion="14" ma:contentTypeDescription="Create a new document." ma:contentTypeScope="" ma:versionID="95446eeb03c5f9b8ec98c605c362a319">
  <xsd:schema xmlns:xsd="http://www.w3.org/2001/XMLSchema" xmlns:xs="http://www.w3.org/2001/XMLSchema" xmlns:p="http://schemas.microsoft.com/office/2006/metadata/properties" xmlns:ns2="8690b1e7-b7cc-4220-9635-53e8c21fd9a2" xmlns:ns3="f088d59d-d98a-485d-a33b-63c06335f1b3" targetNamespace="http://schemas.microsoft.com/office/2006/metadata/properties" ma:root="true" ma:fieldsID="f23ebfd167c212b42e299a330ef38f24" ns2:_="" ns3:_="">
    <xsd:import namespace="8690b1e7-b7cc-4220-9635-53e8c21fd9a2"/>
    <xsd:import namespace="f088d59d-d98a-485d-a33b-63c06335f1b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90b1e7-b7cc-4220-9635-53e8c21fd9a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eae19db9-81f2-4eb0-99d5-55298d9a6d1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88d59d-d98a-485d-a33b-63c06335f1b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c82a4821-65aa-4102-a4f4-26759bcc65fb}" ma:internalName="TaxCatchAll" ma:showField="CatchAllData" ma:web="f088d59d-d98a-485d-a33b-63c06335f1b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690b1e7-b7cc-4220-9635-53e8c21fd9a2">
      <Terms xmlns="http://schemas.microsoft.com/office/infopath/2007/PartnerControls"/>
    </lcf76f155ced4ddcb4097134ff3c332f>
    <TaxCatchAll xmlns="f088d59d-d98a-485d-a33b-63c06335f1b3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F65C534-FB03-4169-8B2E-F1C15930A5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690b1e7-b7cc-4220-9635-53e8c21fd9a2"/>
    <ds:schemaRef ds:uri="f088d59d-d98a-485d-a33b-63c06335f1b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D77280D-74B7-4E93-AF55-1839CB3EC30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A31FDF9-CF8C-4B57-8327-642D079A7FF3}">
  <ds:schemaRefs>
    <ds:schemaRef ds:uri="http://schemas.microsoft.com/office/2006/metadata/properties"/>
    <ds:schemaRef ds:uri="http://schemas.microsoft.com/office/infopath/2007/PartnerControls"/>
    <ds:schemaRef ds:uri="8690b1e7-b7cc-4220-9635-53e8c21fd9a2"/>
    <ds:schemaRef ds:uri="f088d59d-d98a-485d-a33b-63c06335f1b3"/>
  </ds:schemaRefs>
</ds:datastoreItem>
</file>

<file path=customXml/itemProps4.xml><?xml version="1.0" encoding="utf-8"?>
<ds:datastoreItem xmlns:ds="http://schemas.openxmlformats.org/officeDocument/2006/customXml" ds:itemID="{01F11348-836C-4472-9742-433DF181C8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Letter-template_EN.dotx</Template>
  <TotalTime>0</TotalTime>
  <Pages>1</Pages>
  <Words>143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Hamilton Medical AG</Company>
  <LinksUpToDate>false</LinksUpToDate>
  <CharactersWithSpaces>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Caroline</dc:creator>
  <cp:keywords>Template Letter English</cp:keywords>
  <cp:lastModifiedBy>Caroline</cp:lastModifiedBy>
  <cp:revision>2</cp:revision>
  <cp:lastPrinted>2014-05-20T11:00:00Z</cp:lastPrinted>
  <dcterms:created xsi:type="dcterms:W3CDTF">2024-09-09T10:14:00Z</dcterms:created>
  <dcterms:modified xsi:type="dcterms:W3CDTF">2024-09-09T10:14:00Z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0x010100862A2F65C2B1654DB071DC8A95632491</vt:lpwstr>
  </property>
</Properties>
</file>