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41703E" w14:textId="77777777" w:rsidR="0093647C" w:rsidRDefault="0093647C" w:rsidP="00C95454">
      <w:pPr>
        <w:rPr>
          <w:rFonts w:cstheme="majorHAnsi"/>
          <w:lang w:val="en-US"/>
        </w:rPr>
      </w:pPr>
    </w:p>
    <w:p w14:paraId="4C7EE6A2" w14:textId="01BAC87F" w:rsidR="0093647C" w:rsidRPr="0093647C" w:rsidRDefault="0093647C" w:rsidP="0093647C">
      <w:pPr>
        <w:rPr>
          <w:rFonts w:cstheme="majorHAnsi"/>
          <w:color w:val="4F81BD" w:themeColor="accent1"/>
          <w:sz w:val="44"/>
          <w:szCs w:val="44"/>
          <w:lang w:val="en-US"/>
        </w:rPr>
      </w:pPr>
      <w:bookmarkStart w:id="0" w:name="strasse"/>
      <w:bookmarkStart w:id="1" w:name="stadt"/>
      <w:bookmarkEnd w:id="0"/>
      <w:bookmarkEnd w:id="1"/>
      <w:r w:rsidRPr="0093647C">
        <w:rPr>
          <w:rFonts w:cstheme="majorHAnsi"/>
          <w:color w:val="4F81BD" w:themeColor="accent1"/>
          <w:sz w:val="44"/>
          <w:szCs w:val="44"/>
          <w:lang w:val="en-US"/>
        </w:rPr>
        <w:t xml:space="preserve">Sample text for </w:t>
      </w:r>
      <w:r>
        <w:rPr>
          <w:rFonts w:cstheme="majorHAnsi"/>
          <w:color w:val="4F81BD" w:themeColor="accent1"/>
          <w:sz w:val="44"/>
          <w:szCs w:val="44"/>
          <w:lang w:val="en-US"/>
        </w:rPr>
        <w:t>second</w:t>
      </w:r>
      <w:r w:rsidRPr="0093647C">
        <w:rPr>
          <w:rFonts w:cstheme="majorHAnsi"/>
          <w:color w:val="4F81BD" w:themeColor="accent1"/>
          <w:sz w:val="44"/>
          <w:szCs w:val="44"/>
          <w:lang w:val="en-US"/>
        </w:rPr>
        <w:t xml:space="preserve"> follow-up email after CEW</w:t>
      </w:r>
    </w:p>
    <w:p w14:paraId="16136789" w14:textId="77777777" w:rsidR="0093647C" w:rsidRDefault="0093647C" w:rsidP="0093647C">
      <w:pPr>
        <w:rPr>
          <w:rFonts w:cstheme="majorHAnsi"/>
          <w:lang w:val="en-US"/>
        </w:rPr>
      </w:pPr>
    </w:p>
    <w:p w14:paraId="3D81F499" w14:textId="5D5B63E0" w:rsidR="0093647C" w:rsidRPr="0093647C" w:rsidRDefault="0093647C" w:rsidP="0093647C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>Dear workshop participants,</w:t>
      </w:r>
    </w:p>
    <w:p w14:paraId="57D656B3" w14:textId="575D5A65" w:rsidR="0093647C" w:rsidRPr="0093647C" w:rsidRDefault="0093647C" w:rsidP="0093647C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 xml:space="preserve">We would like to thank you once again for attending the </w:t>
      </w:r>
      <w:r>
        <w:rPr>
          <w:rFonts w:cstheme="majorHAnsi"/>
          <w:lang w:val="en-US"/>
        </w:rPr>
        <w:t xml:space="preserve">recent </w:t>
      </w:r>
      <w:r w:rsidRPr="0093647C">
        <w:rPr>
          <w:rFonts w:cstheme="majorHAnsi"/>
          <w:lang w:val="en-US"/>
        </w:rPr>
        <w:t xml:space="preserve">Clinical Expert Workshop in </w:t>
      </w:r>
      <w:r>
        <w:rPr>
          <w:rFonts w:cstheme="majorHAnsi"/>
          <w:lang w:val="en-US"/>
        </w:rPr>
        <w:t xml:space="preserve">(Location). </w:t>
      </w:r>
      <w:r w:rsidRPr="0093647C">
        <w:rPr>
          <w:rFonts w:cstheme="majorHAnsi"/>
          <w:lang w:val="en-US"/>
        </w:rPr>
        <w:t xml:space="preserve">The presentations and photos from the </w:t>
      </w:r>
      <w:r>
        <w:rPr>
          <w:rFonts w:cstheme="majorHAnsi"/>
          <w:lang w:val="en-US"/>
        </w:rPr>
        <w:t>event</w:t>
      </w:r>
      <w:r w:rsidRPr="0093647C">
        <w:rPr>
          <w:rFonts w:cstheme="majorHAnsi"/>
          <w:lang w:val="en-US"/>
        </w:rPr>
        <w:t xml:space="preserve"> are now ready </w:t>
      </w:r>
      <w:r w:rsidR="00D811A6">
        <w:rPr>
          <w:rFonts w:cstheme="majorHAnsi"/>
          <w:lang w:val="en-US"/>
        </w:rPr>
        <w:t>to share with you</w:t>
      </w:r>
      <w:r w:rsidRPr="0093647C">
        <w:rPr>
          <w:rFonts w:cstheme="majorHAnsi"/>
          <w:lang w:val="en-US"/>
        </w:rPr>
        <w:t>.</w:t>
      </w:r>
    </w:p>
    <w:p w14:paraId="0D6B2EF0" w14:textId="2F08C078" w:rsidR="0093647C" w:rsidRDefault="0093647C" w:rsidP="0093647C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>Simply click on the link below to access the</w:t>
      </w:r>
      <w:r>
        <w:rPr>
          <w:rFonts w:cstheme="majorHAnsi"/>
          <w:lang w:val="en-US"/>
        </w:rPr>
        <w:t>m</w:t>
      </w:r>
      <w:r w:rsidRPr="0093647C">
        <w:rPr>
          <w:rFonts w:cstheme="majorHAnsi"/>
          <w:lang w:val="en-US"/>
        </w:rPr>
        <w:t xml:space="preserve"> directly.</w:t>
      </w:r>
      <w:r>
        <w:rPr>
          <w:rFonts w:cstheme="majorHAnsi"/>
          <w:lang w:val="en-US"/>
        </w:rPr>
        <w:br/>
        <w:t>(Link)</w:t>
      </w:r>
    </w:p>
    <w:p w14:paraId="2807291E" w14:textId="10E90AE0" w:rsidR="00EF169E" w:rsidRPr="00A2108E" w:rsidRDefault="00EF169E" w:rsidP="0093647C">
      <w:pPr>
        <w:rPr>
          <w:rFonts w:cstheme="majorHAnsi"/>
          <w:color w:val="FF0000"/>
          <w:lang w:val="en-US"/>
        </w:rPr>
      </w:pPr>
      <w:r w:rsidRPr="00A2108E">
        <w:rPr>
          <w:rFonts w:cstheme="majorHAnsi"/>
          <w:color w:val="FF0000"/>
          <w:lang w:val="en-US"/>
        </w:rPr>
        <w:t>ALTERNATIVE:</w:t>
      </w:r>
    </w:p>
    <w:p w14:paraId="3E0BEBE8" w14:textId="04530DA8" w:rsidR="00EF169E" w:rsidRDefault="00995DD1" w:rsidP="0093647C">
      <w:pPr>
        <w:rPr>
          <w:rFonts w:cstheme="majorHAnsi"/>
          <w:lang w:val="en-US"/>
        </w:rPr>
      </w:pPr>
      <w:r>
        <w:rPr>
          <w:rFonts w:cstheme="majorHAnsi"/>
          <w:lang w:val="en-US"/>
        </w:rPr>
        <w:t>You can find the presentations attached here. To see the photos, simply follow the link below.</w:t>
      </w:r>
      <w:r>
        <w:rPr>
          <w:rFonts w:cstheme="majorHAnsi"/>
          <w:lang w:val="en-US"/>
        </w:rPr>
        <w:br/>
        <w:t>(Link)</w:t>
      </w:r>
    </w:p>
    <w:p w14:paraId="2F283E12" w14:textId="51359A42" w:rsidR="0093647C" w:rsidRPr="0093647C" w:rsidRDefault="00A2108E" w:rsidP="0093647C">
      <w:pPr>
        <w:rPr>
          <w:rFonts w:cstheme="majorHAnsi"/>
          <w:lang w:val="en-US"/>
        </w:rPr>
      </w:pPr>
      <w:r w:rsidRPr="00A2108E">
        <w:rPr>
          <w:rFonts w:cstheme="majorHAnsi"/>
          <w:color w:val="FF0000"/>
          <w:lang w:val="en-US"/>
        </w:rPr>
        <w:t>(If you include a survey in your evaluation)</w:t>
      </w:r>
      <w:r>
        <w:rPr>
          <w:rFonts w:cstheme="majorHAnsi"/>
          <w:lang w:val="en-US"/>
        </w:rPr>
        <w:br/>
      </w:r>
      <w:r w:rsidR="0093647C">
        <w:rPr>
          <w:rFonts w:cstheme="majorHAnsi"/>
          <w:lang w:val="en-US"/>
        </w:rPr>
        <w:t>You will be asked to complete a quick survey at the start – this is not mandatory, but we would really appreciate your feedback on the event in general.</w:t>
      </w:r>
    </w:p>
    <w:p w14:paraId="7E96B2B5" w14:textId="77777777" w:rsidR="0093647C" w:rsidRPr="0093647C" w:rsidRDefault="0093647C" w:rsidP="0093647C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>If you have any problems, please don’t hesitate to contact us.</w:t>
      </w:r>
    </w:p>
    <w:p w14:paraId="62B2BB62" w14:textId="77777777" w:rsidR="0093647C" w:rsidRPr="0093647C" w:rsidRDefault="0093647C" w:rsidP="0093647C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>Many thanks again for taking part in our Clinical Expert Workshop!</w:t>
      </w:r>
    </w:p>
    <w:p w14:paraId="70E6D2EE" w14:textId="4B03070E" w:rsidR="008A383E" w:rsidRPr="00A2108E" w:rsidRDefault="0093647C" w:rsidP="008A383E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>Best regards,</w:t>
      </w:r>
      <w:r>
        <w:rPr>
          <w:rFonts w:cstheme="majorHAnsi"/>
          <w:lang w:val="en-US"/>
        </w:rPr>
        <w:br/>
      </w:r>
      <w:r w:rsidR="00A2108E">
        <w:rPr>
          <w:rFonts w:cstheme="majorHAnsi"/>
          <w:lang w:val="en-US"/>
        </w:rPr>
        <w:t>Name of event manager and chairperson</w:t>
      </w:r>
      <w:r w:rsidR="00B6149D" w:rsidRPr="0093647C">
        <w:rPr>
          <w:rFonts w:cstheme="majorHAnsi"/>
          <w:lang w:val="en-US"/>
        </w:rPr>
        <w:br/>
      </w:r>
      <w:bookmarkStart w:id="2" w:name="land"/>
      <w:bookmarkStart w:id="3" w:name="wo"/>
      <w:bookmarkStart w:id="4" w:name="datum"/>
      <w:bookmarkEnd w:id="2"/>
      <w:bookmarkEnd w:id="3"/>
      <w:bookmarkEnd w:id="4"/>
      <w:r w:rsidR="00044AE7" w:rsidRPr="00505652">
        <w:rPr>
          <w:rFonts w:cstheme="majorHAnsi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6E5FDA90" wp14:editId="6E50BE1F">
                <wp:simplePos x="0" y="0"/>
                <wp:positionH relativeFrom="column">
                  <wp:posOffset>-1143000</wp:posOffset>
                </wp:positionH>
                <wp:positionV relativeFrom="paragraph">
                  <wp:posOffset>3856355</wp:posOffset>
                </wp:positionV>
                <wp:extent cx="359410" cy="0"/>
                <wp:effectExtent l="0" t="0" r="21590" b="25400"/>
                <wp:wrapNone/>
                <wp:docPr id="13" name="Gerade Verbindung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59410" cy="0"/>
                        </a:xfrm>
                        <a:prstGeom prst="line">
                          <a:avLst/>
                        </a:prstGeom>
                        <a:ln w="3175">
                          <a:solidFill>
                            <a:srgbClr val="505150"/>
                          </a:solidFill>
                        </a:ln>
                        <a:effectLst/>
                        <a:extLst>
                          <a:ext uri="{FAA26D3D-D897-4be2-8F04-BA451C77F1D7}">
      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CFE1ED7" id="Gerade Verbindung 13" o:spid="_x0000_s1026" style="position:absolute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90pt,303.65pt" to="-61.7pt,30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" strokecolor="#505150" strokeweight=".25pt"/>
            </w:pict>
          </mc:Fallback>
        </mc:AlternateContent>
      </w:r>
      <w:bookmarkStart w:id="5" w:name="betreff"/>
      <w:bookmarkStart w:id="6" w:name="begin"/>
      <w:bookmarkStart w:id="7" w:name="name"/>
      <w:bookmarkStart w:id="8" w:name="beilage"/>
      <w:bookmarkEnd w:id="5"/>
      <w:bookmarkEnd w:id="6"/>
      <w:bookmarkEnd w:id="7"/>
      <w:bookmarkEnd w:id="8"/>
    </w:p>
    <w:sectPr w:rsidR="008A383E" w:rsidRPr="00A2108E" w:rsidSect="00A43BDC">
      <w:headerReference w:type="default" r:id="rId11"/>
      <w:footerReference w:type="default" r:id="rId12"/>
      <w:pgSz w:w="11900" w:h="16840"/>
      <w:pgMar w:top="2377" w:right="1418" w:bottom="1701" w:left="1418" w:header="127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5E291D" w14:textId="77777777" w:rsidR="00DA54B1" w:rsidRDefault="00DA54B1" w:rsidP="00681157">
      <w:pPr>
        <w:spacing w:before="0" w:after="0"/>
      </w:pPr>
      <w:r>
        <w:separator/>
      </w:r>
    </w:p>
  </w:endnote>
  <w:endnote w:type="continuationSeparator" w:id="0">
    <w:p w14:paraId="44BA26E2" w14:textId="77777777" w:rsidR="00DA54B1" w:rsidRDefault="00DA54B1" w:rsidP="0068115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utigerLTStd-Light">
    <w:altName w:val="Calibri"/>
    <w:panose1 w:val="020B0402020204020204"/>
    <w:charset w:val="00"/>
    <w:family w:val="auto"/>
    <w:notTrueType/>
    <w:pitch w:val="default"/>
    <w:sig w:usb0="00000003" w:usb1="08070000" w:usb2="00000010" w:usb3="00000000" w:csb0="00020001" w:csb1="00000000"/>
  </w:font>
  <w:font w:name="Wingdings-Regular">
    <w:altName w:val="Wingdings"/>
    <w:panose1 w:val="00000000000000000000"/>
    <w:charset w:val="02"/>
    <w:family w:val="auto"/>
    <w:notTrueType/>
    <w:pitch w:val="default"/>
  </w:font>
  <w:font w:name="Frutiger 55">
    <w:altName w:val="Frutiger 55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62A261" w14:textId="77777777" w:rsidR="00786E9D" w:rsidRDefault="004E3F72">
    <w:pPr>
      <w:pStyle w:val="Fuzeile"/>
    </w:pPr>
    <w:r w:rsidRPr="00A43BDC">
      <w:rPr>
        <w:noProof/>
        <w:lang w:val="en-US" w:eastAsia="zh-TW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7757FD4" wp14:editId="01B5CE99">
              <wp:simplePos x="0" y="0"/>
              <wp:positionH relativeFrom="margin">
                <wp:posOffset>4444</wp:posOffset>
              </wp:positionH>
              <wp:positionV relativeFrom="page">
                <wp:posOffset>9829800</wp:posOffset>
              </wp:positionV>
              <wp:extent cx="1571625" cy="511175"/>
              <wp:effectExtent l="0" t="0" r="0" b="3175"/>
              <wp:wrapNone/>
              <wp:docPr id="7" name="Textfeld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71625" cy="511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FAA26D3D-D897-4be2-8F04-BA451C77F1D7}">
    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  <a:ext uri="{C572A759-6A51-4108-AA02-DFA0A04FC94B}">
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EE7C104" w14:textId="77777777" w:rsidR="00A43BDC" w:rsidRPr="00505652" w:rsidRDefault="00A43BDC" w:rsidP="00A43BDC">
                          <w:pPr>
                            <w:spacing w:before="0" w:after="0"/>
                            <w:ind w:left="-142"/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</w:pPr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t>Hamilton Medical AG</w:t>
                          </w:r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br/>
                            <w:t xml:space="preserve">Via </w:t>
                          </w:r>
                          <w:proofErr w:type="spellStart"/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t>Crusch</w:t>
                          </w:r>
                          <w:proofErr w:type="spellEnd"/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t xml:space="preserve"> 8, 7402 Bonaduz</w:t>
                          </w:r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br/>
                          </w:r>
                          <w:proofErr w:type="spellStart"/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t>Switzerland</w:t>
                          </w:r>
                          <w:proofErr w:type="spellEnd"/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7757FD4" id="_x0000_t202" coordsize="21600,21600" o:spt="202" path="m,l,21600r21600,l21600,xe">
              <v:stroke joinstyle="miter"/>
              <v:path gradientshapeok="t" o:connecttype="rect"/>
            </v:shapetype>
            <v:shape id="Textfeld 7" o:spid="_x0000_s1026" type="#_x0000_t202" style="position:absolute;margin-left:.35pt;margin-top:774pt;width:123.75pt;height:40.2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" filled="f" stroked="f">
              <v:textbox>
                <w:txbxContent>
                  <w:p w14:paraId="1EE7C104" w14:textId="77777777" w:rsidR="00A43BDC" w:rsidRPr="00505652" w:rsidRDefault="00A43BDC" w:rsidP="00A43BDC">
                    <w:pPr>
                      <w:spacing w:before="0" w:after="0"/>
                      <w:ind w:left="-142"/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</w:pPr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t>Hamilton Medical AG</w:t>
                    </w:r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br/>
                      <w:t xml:space="preserve">Via </w:t>
                    </w:r>
                    <w:proofErr w:type="spellStart"/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t>Crusch</w:t>
                    </w:r>
                    <w:proofErr w:type="spellEnd"/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t xml:space="preserve"> 8, 7402 Bonaduz</w:t>
                    </w:r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br/>
                    </w:r>
                    <w:proofErr w:type="spellStart"/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t>Switzerland</w:t>
                    </w:r>
                    <w:proofErr w:type="spellEnd"/>
                  </w:p>
                </w:txbxContent>
              </v:textbox>
              <w10:wrap anchorx="margin" anchory="page"/>
            </v:shape>
          </w:pict>
        </mc:Fallback>
      </mc:AlternateContent>
    </w:r>
    <w:r w:rsidR="00557399" w:rsidRPr="00A43BDC">
      <w:rPr>
        <w:noProof/>
        <w:lang w:val="en-US" w:eastAsia="zh-TW"/>
      </w:rPr>
      <mc:AlternateContent>
        <mc:Choice Requires="wps">
          <w:drawing>
            <wp:anchor distT="0" distB="0" distL="114300" distR="114300" simplePos="0" relativeHeight="251663360" behindDoc="1" locked="0" layoutInCell="1" allowOverlap="0" wp14:anchorId="36C36A3F" wp14:editId="01CFC23E">
              <wp:simplePos x="0" y="0"/>
              <wp:positionH relativeFrom="margin">
                <wp:posOffset>1623695</wp:posOffset>
              </wp:positionH>
              <wp:positionV relativeFrom="page">
                <wp:posOffset>9829800</wp:posOffset>
              </wp:positionV>
              <wp:extent cx="1743075" cy="518160"/>
              <wp:effectExtent l="0" t="0" r="9525" b="0"/>
              <wp:wrapThrough wrapText="bothSides">
                <wp:wrapPolygon edited="0">
                  <wp:start x="0" y="0"/>
                  <wp:lineTo x="0" y="20647"/>
                  <wp:lineTo x="21482" y="20647"/>
                  <wp:lineTo x="21482" y="0"/>
                  <wp:lineTo x="0" y="0"/>
                </wp:wrapPolygon>
              </wp:wrapThrough>
              <wp:docPr id="6" name="Textfeld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518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FAA26D3D-D897-4be2-8F04-BA451C77F1D7}">
    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  <a:ext uri="{C572A759-6A51-4108-AA02-DFA0A04FC94B}">
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75B8321" w14:textId="77777777" w:rsidR="00A43BDC" w:rsidRPr="00665B24" w:rsidRDefault="00A43BDC" w:rsidP="00A43BDC">
                          <w:pPr>
                            <w:spacing w:before="0" w:after="0"/>
                            <w:rPr>
                              <w:rFonts w:cs="Arial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</w:pPr>
                          <w:r w:rsidRPr="00665B24">
                            <w:rPr>
                              <w:rFonts w:ascii="Wingdings" w:hAnsi="Wingdings" w:cs="Wingdings"/>
                              <w:color w:val="595959" w:themeColor="text1" w:themeTint="A6"/>
                              <w:sz w:val="18"/>
                              <w:szCs w:val="18"/>
                            </w:rPr>
                            <w:t></w:t>
                          </w:r>
                          <w:r w:rsidRPr="00665B24">
                            <w:rPr>
                              <w:rFonts w:cs="Arial"/>
                              <w:color w:val="595959" w:themeColor="text1" w:themeTint="A6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t>+41 58 610 10 20</w:t>
                          </w:r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br/>
                            <w:t>info@hamilton-medical.com</w:t>
                          </w:r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br/>
                          </w:r>
                          <w:r w:rsidRPr="00505652">
                            <w:rPr>
                              <w:rFonts w:cstheme="majorHAnsi"/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t>www.hamilton-medical.com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C36A3F" id="Textfeld 6" o:spid="_x0000_s1027" type="#_x0000_t202" style="position:absolute;margin-left:127.85pt;margin-top:774pt;width:137.25pt;height:40.8pt;z-index:-2516531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" o:allowoverlap="f" filled="f" stroked="f">
              <v:textbox inset="0,,0">
                <w:txbxContent>
                  <w:p w14:paraId="475B8321" w14:textId="77777777" w:rsidR="00A43BDC" w:rsidRPr="00665B24" w:rsidRDefault="00A43BDC" w:rsidP="00A43BDC">
                    <w:pPr>
                      <w:spacing w:before="0" w:after="0"/>
                      <w:rPr>
                        <w:rFonts w:cs="Arial"/>
                        <w:color w:val="595959" w:themeColor="text1" w:themeTint="A6"/>
                        <w:sz w:val="18"/>
                        <w:szCs w:val="18"/>
                        <w:lang w:val="de-CH"/>
                      </w:rPr>
                    </w:pPr>
                    <w:r w:rsidRPr="00665B24">
                      <w:rPr>
                        <w:rFonts w:ascii="Wingdings" w:hAnsi="Wingdings" w:cs="Wingdings"/>
                        <w:color w:val="595959" w:themeColor="text1" w:themeTint="A6"/>
                        <w:sz w:val="18"/>
                        <w:szCs w:val="18"/>
                      </w:rPr>
                      <w:t></w:t>
                    </w:r>
                    <w:r w:rsidRPr="00665B24">
                      <w:rPr>
                        <w:rFonts w:cs="Arial"/>
                        <w:color w:val="595959" w:themeColor="text1" w:themeTint="A6"/>
                        <w:sz w:val="18"/>
                        <w:szCs w:val="18"/>
                      </w:rPr>
                      <w:t xml:space="preserve"> </w:t>
                    </w:r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t>+41 58 610 10 20</w:t>
                    </w:r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br/>
                      <w:t>info@hamilton-medical.com</w:t>
                    </w:r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br/>
                    </w:r>
                    <w:r w:rsidRPr="00505652">
                      <w:rPr>
                        <w:rFonts w:cstheme="majorHAnsi"/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t>www.hamilton-medical.com</w:t>
                    </w:r>
                  </w:p>
                </w:txbxContent>
              </v:textbox>
              <w10:wrap type="through" anchorx="margin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BBFA40" w14:textId="77777777" w:rsidR="00DA54B1" w:rsidRDefault="00DA54B1" w:rsidP="00681157">
      <w:pPr>
        <w:spacing w:before="0" w:after="0"/>
      </w:pPr>
      <w:r>
        <w:separator/>
      </w:r>
    </w:p>
  </w:footnote>
  <w:footnote w:type="continuationSeparator" w:id="0">
    <w:p w14:paraId="7799C15C" w14:textId="77777777" w:rsidR="00DA54B1" w:rsidRDefault="00DA54B1" w:rsidP="00681157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5CC09C" w14:textId="77777777" w:rsidR="00786E9D" w:rsidRDefault="00A43BDC" w:rsidP="007E493D">
    <w:pPr>
      <w:pStyle w:val="Kopfzeile"/>
      <w:tabs>
        <w:tab w:val="clear" w:pos="4536"/>
        <w:tab w:val="clear" w:pos="9072"/>
        <w:tab w:val="left" w:pos="8006"/>
      </w:tabs>
      <w:ind w:left="5954"/>
    </w:pPr>
    <w:r>
      <w:rPr>
        <w:noProof/>
        <w:lang w:val="en-US" w:eastAsia="zh-TW"/>
      </w:rPr>
      <w:drawing>
        <wp:anchor distT="0" distB="0" distL="114300" distR="114300" simplePos="0" relativeHeight="251660800" behindDoc="0" locked="0" layoutInCell="0" allowOverlap="0" wp14:anchorId="4BD2CEF8" wp14:editId="715AE7A4">
          <wp:simplePos x="0" y="0"/>
          <wp:positionH relativeFrom="margin">
            <wp:posOffset>4176395</wp:posOffset>
          </wp:positionH>
          <wp:positionV relativeFrom="page">
            <wp:posOffset>575945</wp:posOffset>
          </wp:positionV>
          <wp:extent cx="1584000" cy="306000"/>
          <wp:effectExtent l="0" t="0" r="0" b="0"/>
          <wp:wrapThrough wrapText="bothSides">
            <wp:wrapPolygon edited="0">
              <wp:start x="4417" y="0"/>
              <wp:lineTo x="0" y="9430"/>
              <wp:lineTo x="0" y="20208"/>
              <wp:lineTo x="14290" y="20208"/>
              <wp:lineTo x="17408" y="18861"/>
              <wp:lineTo x="21306" y="8083"/>
              <wp:lineTo x="21306" y="0"/>
              <wp:lineTo x="4417" y="0"/>
            </wp:wrapPolygon>
          </wp:wrapThrough>
          <wp:docPr id="16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Hamilton_Logo_blau_RGB.e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84000" cy="30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86E9D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45B32"/>
    <w:multiLevelType w:val="multilevel"/>
    <w:tmpl w:val="04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23814A3C"/>
    <w:multiLevelType w:val="hybridMultilevel"/>
    <w:tmpl w:val="2B8C18FA"/>
    <w:lvl w:ilvl="0" w:tplc="B84CAD5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4A22C2"/>
    <w:multiLevelType w:val="hybridMultilevel"/>
    <w:tmpl w:val="6A98D24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DF53B23"/>
    <w:multiLevelType w:val="hybridMultilevel"/>
    <w:tmpl w:val="E00828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031DB6"/>
    <w:multiLevelType w:val="hybridMultilevel"/>
    <w:tmpl w:val="FC84DE88"/>
    <w:lvl w:ilvl="0" w:tplc="726C14E0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F90721"/>
    <w:multiLevelType w:val="hybridMultilevel"/>
    <w:tmpl w:val="40F66792"/>
    <w:lvl w:ilvl="0" w:tplc="726C14E0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E94DC1"/>
    <w:multiLevelType w:val="hybridMultilevel"/>
    <w:tmpl w:val="D848DA56"/>
    <w:lvl w:ilvl="0" w:tplc="29DE9162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E1D0281"/>
    <w:multiLevelType w:val="hybridMultilevel"/>
    <w:tmpl w:val="7F0C8DD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6620394">
    <w:abstractNumId w:val="0"/>
  </w:num>
  <w:num w:numId="2" w16cid:durableId="1548105437">
    <w:abstractNumId w:val="4"/>
  </w:num>
  <w:num w:numId="3" w16cid:durableId="512232576">
    <w:abstractNumId w:val="5"/>
  </w:num>
  <w:num w:numId="4" w16cid:durableId="128327872">
    <w:abstractNumId w:val="6"/>
  </w:num>
  <w:num w:numId="5" w16cid:durableId="805927689">
    <w:abstractNumId w:val="1"/>
  </w:num>
  <w:num w:numId="6" w16cid:durableId="1773234030">
    <w:abstractNumId w:val="2"/>
  </w:num>
  <w:num w:numId="7" w16cid:durableId="1497184226">
    <w:abstractNumId w:val="3"/>
  </w:num>
  <w:num w:numId="8" w16cid:durableId="1724096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47C"/>
    <w:rsid w:val="00031DAE"/>
    <w:rsid w:val="00044AE7"/>
    <w:rsid w:val="0004778B"/>
    <w:rsid w:val="0005307F"/>
    <w:rsid w:val="00054A35"/>
    <w:rsid w:val="00060366"/>
    <w:rsid w:val="0007169F"/>
    <w:rsid w:val="0007673E"/>
    <w:rsid w:val="0008789F"/>
    <w:rsid w:val="00092706"/>
    <w:rsid w:val="000C1DC2"/>
    <w:rsid w:val="000C3D7E"/>
    <w:rsid w:val="000E4CF1"/>
    <w:rsid w:val="000F7D27"/>
    <w:rsid w:val="00114F84"/>
    <w:rsid w:val="0014010E"/>
    <w:rsid w:val="001465A4"/>
    <w:rsid w:val="001538E2"/>
    <w:rsid w:val="001541FB"/>
    <w:rsid w:val="001647F0"/>
    <w:rsid w:val="0016724B"/>
    <w:rsid w:val="001855D7"/>
    <w:rsid w:val="001A6CAD"/>
    <w:rsid w:val="001D2BF8"/>
    <w:rsid w:val="001E00ED"/>
    <w:rsid w:val="00212D26"/>
    <w:rsid w:val="0021309E"/>
    <w:rsid w:val="00233A33"/>
    <w:rsid w:val="00247837"/>
    <w:rsid w:val="00254BEB"/>
    <w:rsid w:val="002663CF"/>
    <w:rsid w:val="00290B54"/>
    <w:rsid w:val="002D51CB"/>
    <w:rsid w:val="002F0763"/>
    <w:rsid w:val="002F24F3"/>
    <w:rsid w:val="00305E14"/>
    <w:rsid w:val="00335DEC"/>
    <w:rsid w:val="00370797"/>
    <w:rsid w:val="003800C8"/>
    <w:rsid w:val="00392E38"/>
    <w:rsid w:val="003B46D7"/>
    <w:rsid w:val="003C253F"/>
    <w:rsid w:val="003C7673"/>
    <w:rsid w:val="003D1467"/>
    <w:rsid w:val="003D5E05"/>
    <w:rsid w:val="003E20FD"/>
    <w:rsid w:val="0043253F"/>
    <w:rsid w:val="00462CEB"/>
    <w:rsid w:val="00496CBD"/>
    <w:rsid w:val="004A3DFE"/>
    <w:rsid w:val="004B47C1"/>
    <w:rsid w:val="004D408C"/>
    <w:rsid w:val="004D7CAD"/>
    <w:rsid w:val="004E3F72"/>
    <w:rsid w:val="004F4D77"/>
    <w:rsid w:val="00503467"/>
    <w:rsid w:val="0050496F"/>
    <w:rsid w:val="00505652"/>
    <w:rsid w:val="00541530"/>
    <w:rsid w:val="00546C97"/>
    <w:rsid w:val="00557399"/>
    <w:rsid w:val="005808FB"/>
    <w:rsid w:val="00580C5A"/>
    <w:rsid w:val="0058514E"/>
    <w:rsid w:val="00592871"/>
    <w:rsid w:val="005A66E7"/>
    <w:rsid w:val="005D7918"/>
    <w:rsid w:val="005F608D"/>
    <w:rsid w:val="00633312"/>
    <w:rsid w:val="006553BA"/>
    <w:rsid w:val="00680827"/>
    <w:rsid w:val="00681157"/>
    <w:rsid w:val="00683C5F"/>
    <w:rsid w:val="006879CB"/>
    <w:rsid w:val="00720EBA"/>
    <w:rsid w:val="00724DBA"/>
    <w:rsid w:val="00784A37"/>
    <w:rsid w:val="00786E9D"/>
    <w:rsid w:val="00796C24"/>
    <w:rsid w:val="007A79D9"/>
    <w:rsid w:val="007D1580"/>
    <w:rsid w:val="007D56B5"/>
    <w:rsid w:val="007D7DD8"/>
    <w:rsid w:val="007E493D"/>
    <w:rsid w:val="007F6737"/>
    <w:rsid w:val="00824264"/>
    <w:rsid w:val="0083073B"/>
    <w:rsid w:val="00834289"/>
    <w:rsid w:val="008370CA"/>
    <w:rsid w:val="008418BC"/>
    <w:rsid w:val="00893C88"/>
    <w:rsid w:val="008A383E"/>
    <w:rsid w:val="008C5C4B"/>
    <w:rsid w:val="008C74E3"/>
    <w:rsid w:val="008F224F"/>
    <w:rsid w:val="00901E45"/>
    <w:rsid w:val="00910B6F"/>
    <w:rsid w:val="0093647C"/>
    <w:rsid w:val="00952586"/>
    <w:rsid w:val="00953720"/>
    <w:rsid w:val="00984607"/>
    <w:rsid w:val="00995DD1"/>
    <w:rsid w:val="00996875"/>
    <w:rsid w:val="009C0DF8"/>
    <w:rsid w:val="009D4BB2"/>
    <w:rsid w:val="009F4CE4"/>
    <w:rsid w:val="00A2108E"/>
    <w:rsid w:val="00A30CAF"/>
    <w:rsid w:val="00A31CF3"/>
    <w:rsid w:val="00A33CE8"/>
    <w:rsid w:val="00A43BDC"/>
    <w:rsid w:val="00AB0DCA"/>
    <w:rsid w:val="00AC2DDC"/>
    <w:rsid w:val="00B0758A"/>
    <w:rsid w:val="00B26F68"/>
    <w:rsid w:val="00B4313D"/>
    <w:rsid w:val="00B47DB3"/>
    <w:rsid w:val="00B56D48"/>
    <w:rsid w:val="00B60EB8"/>
    <w:rsid w:val="00B6149D"/>
    <w:rsid w:val="00B64D34"/>
    <w:rsid w:val="00BB6791"/>
    <w:rsid w:val="00BE4432"/>
    <w:rsid w:val="00BF0C41"/>
    <w:rsid w:val="00C229B9"/>
    <w:rsid w:val="00C23E4F"/>
    <w:rsid w:val="00C349B6"/>
    <w:rsid w:val="00C47C4F"/>
    <w:rsid w:val="00C9043D"/>
    <w:rsid w:val="00C92542"/>
    <w:rsid w:val="00C95454"/>
    <w:rsid w:val="00CA38F7"/>
    <w:rsid w:val="00CB0FA7"/>
    <w:rsid w:val="00CB7291"/>
    <w:rsid w:val="00CB7516"/>
    <w:rsid w:val="00CC2722"/>
    <w:rsid w:val="00CC3886"/>
    <w:rsid w:val="00CC6CE6"/>
    <w:rsid w:val="00CD0C7C"/>
    <w:rsid w:val="00CF6903"/>
    <w:rsid w:val="00D15CFD"/>
    <w:rsid w:val="00D22D4F"/>
    <w:rsid w:val="00D34407"/>
    <w:rsid w:val="00D419F5"/>
    <w:rsid w:val="00D46BDA"/>
    <w:rsid w:val="00D60FEF"/>
    <w:rsid w:val="00D66CE5"/>
    <w:rsid w:val="00D75BC7"/>
    <w:rsid w:val="00D811A6"/>
    <w:rsid w:val="00D81DCB"/>
    <w:rsid w:val="00D97FED"/>
    <w:rsid w:val="00DA54B1"/>
    <w:rsid w:val="00DB0D9F"/>
    <w:rsid w:val="00DD29C0"/>
    <w:rsid w:val="00DF2A7A"/>
    <w:rsid w:val="00E2720F"/>
    <w:rsid w:val="00E36263"/>
    <w:rsid w:val="00E44FA9"/>
    <w:rsid w:val="00E47156"/>
    <w:rsid w:val="00E75D1E"/>
    <w:rsid w:val="00E76893"/>
    <w:rsid w:val="00EB7D6D"/>
    <w:rsid w:val="00EC2D5B"/>
    <w:rsid w:val="00ED72B5"/>
    <w:rsid w:val="00EF169E"/>
    <w:rsid w:val="00F02661"/>
    <w:rsid w:val="00F13DFF"/>
    <w:rsid w:val="00F20BBF"/>
    <w:rsid w:val="00F230F6"/>
    <w:rsid w:val="00F60ABD"/>
    <w:rsid w:val="00F7003D"/>
    <w:rsid w:val="00F7262A"/>
    <w:rsid w:val="00F729B5"/>
    <w:rsid w:val="00F9004E"/>
    <w:rsid w:val="00F90191"/>
    <w:rsid w:val="00FA13CF"/>
    <w:rsid w:val="00FF0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80D70A3"/>
  <w15:docId w15:val="{C579D713-2D91-4CB0-9109-4196952CD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aliases w:val="running text"/>
    <w:qFormat/>
    <w:rsid w:val="0093647C"/>
    <w:pPr>
      <w:spacing w:before="120" w:after="120"/>
    </w:pPr>
    <w:rPr>
      <w:rFonts w:asciiTheme="majorHAnsi" w:hAnsiTheme="majorHAnsi"/>
      <w:color w:val="000000" w:themeColor="text1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rsid w:val="00680827"/>
    <w:pPr>
      <w:keepNext/>
      <w:keepLines/>
      <w:numPr>
        <w:numId w:val="1"/>
      </w:numPr>
      <w:spacing w:before="480"/>
      <w:outlineLvl w:val="0"/>
    </w:pPr>
    <w:rPr>
      <w:rFonts w:eastAsiaTheme="majorEastAsia" w:cstheme="majorBidi"/>
      <w:bCs/>
      <w:color w:val="0061AF"/>
      <w:sz w:val="50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E44FA9"/>
    <w:pPr>
      <w:keepNext/>
      <w:keepLines/>
      <w:numPr>
        <w:ilvl w:val="1"/>
        <w:numId w:val="1"/>
      </w:numPr>
      <w:spacing w:before="200"/>
      <w:outlineLvl w:val="1"/>
    </w:pPr>
    <w:rPr>
      <w:rFonts w:eastAsiaTheme="majorEastAsia" w:cstheme="majorBidi"/>
      <w:bCs/>
      <w:color w:val="0061AF"/>
      <w:sz w:val="30"/>
      <w:szCs w:val="26"/>
    </w:rPr>
  </w:style>
  <w:style w:type="paragraph" w:styleId="berschrift3">
    <w:name w:val="heading 3"/>
    <w:aliases w:val="running text bold"/>
    <w:next w:val="Standard"/>
    <w:link w:val="berschrift3Zchn"/>
    <w:uiPriority w:val="9"/>
    <w:unhideWhenUsed/>
    <w:rsid w:val="00680827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Cs/>
      <w:color w:val="000000" w:themeColor="text1"/>
      <w:sz w:val="20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rsid w:val="003B46D7"/>
    <w:pPr>
      <w:keepNext/>
      <w:keepLines/>
      <w:numPr>
        <w:ilvl w:val="3"/>
        <w:numId w:val="1"/>
      </w:numPr>
      <w:spacing w:before="200"/>
      <w:outlineLvl w:val="3"/>
    </w:pPr>
    <w:rPr>
      <w:rFonts w:eastAsiaTheme="majorEastAsia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B46D7"/>
    <w:pPr>
      <w:keepNext/>
      <w:keepLines/>
      <w:numPr>
        <w:ilvl w:val="4"/>
        <w:numId w:val="1"/>
      </w:numPr>
      <w:spacing w:before="200"/>
      <w:outlineLvl w:val="4"/>
    </w:pPr>
    <w:rPr>
      <w:rFonts w:eastAsiaTheme="majorEastAsia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B46D7"/>
    <w:pPr>
      <w:keepNext/>
      <w:keepLines/>
      <w:numPr>
        <w:ilvl w:val="5"/>
        <w:numId w:val="1"/>
      </w:numPr>
      <w:spacing w:before="200"/>
      <w:outlineLvl w:val="5"/>
    </w:pPr>
    <w:rPr>
      <w:rFonts w:eastAsiaTheme="majorEastAsia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B46D7"/>
    <w:pPr>
      <w:keepNext/>
      <w:keepLines/>
      <w:numPr>
        <w:ilvl w:val="6"/>
        <w:numId w:val="1"/>
      </w:numPr>
      <w:spacing w:before="200"/>
      <w:outlineLvl w:val="6"/>
    </w:pPr>
    <w:rPr>
      <w:rFonts w:eastAsiaTheme="majorEastAsia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B46D7"/>
    <w:pPr>
      <w:keepNext/>
      <w:keepLines/>
      <w:numPr>
        <w:ilvl w:val="7"/>
        <w:numId w:val="1"/>
      </w:numPr>
      <w:spacing w:before="200"/>
      <w:outlineLvl w:val="7"/>
    </w:pPr>
    <w:rPr>
      <w:rFonts w:eastAsiaTheme="majorEastAsia" w:cstheme="majorBidi"/>
      <w:color w:val="404040" w:themeColor="text1" w:themeTint="BF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B46D7"/>
    <w:pPr>
      <w:keepNext/>
      <w:keepLines/>
      <w:numPr>
        <w:ilvl w:val="8"/>
        <w:numId w:val="1"/>
      </w:numPr>
      <w:spacing w:before="200"/>
      <w:outlineLvl w:val="8"/>
    </w:pPr>
    <w:rPr>
      <w:rFonts w:eastAsiaTheme="majorEastAsia" w:cstheme="majorBidi"/>
      <w:i/>
      <w:iCs/>
      <w:color w:val="404040" w:themeColor="text1" w:themeTint="BF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6811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68115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681157"/>
  </w:style>
  <w:style w:type="paragraph" w:styleId="Fuzeile">
    <w:name w:val="footer"/>
    <w:basedOn w:val="Standard"/>
    <w:link w:val="FuzeileZchn"/>
    <w:uiPriority w:val="99"/>
    <w:unhideWhenUsed/>
    <w:rsid w:val="0068115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681157"/>
  </w:style>
  <w:style w:type="character" w:customStyle="1" w:styleId="berschrift3Zchn">
    <w:name w:val="Überschrift 3 Zchn"/>
    <w:aliases w:val="running text bold Zchn"/>
    <w:basedOn w:val="Absatz-Standardschriftart"/>
    <w:link w:val="berschrift3"/>
    <w:uiPriority w:val="9"/>
    <w:rsid w:val="00680827"/>
    <w:rPr>
      <w:rFonts w:asciiTheme="majorHAnsi" w:eastAsiaTheme="majorEastAsia" w:hAnsiTheme="majorHAnsi" w:cstheme="majorBidi"/>
      <w:bCs/>
      <w:color w:val="000000" w:themeColor="text1"/>
      <w:sz w:val="20"/>
    </w:rPr>
  </w:style>
  <w:style w:type="character" w:styleId="Seitenzahl">
    <w:name w:val="page number"/>
    <w:basedOn w:val="Absatz-Standardschriftart"/>
    <w:uiPriority w:val="99"/>
    <w:semiHidden/>
    <w:unhideWhenUsed/>
    <w:rsid w:val="00681157"/>
  </w:style>
  <w:style w:type="character" w:customStyle="1" w:styleId="berschrift2Zchn">
    <w:name w:val="Überschrift 2 Zchn"/>
    <w:basedOn w:val="Absatz-Standardschriftart"/>
    <w:link w:val="berschrift2"/>
    <w:uiPriority w:val="9"/>
    <w:rsid w:val="00E44FA9"/>
    <w:rPr>
      <w:rFonts w:ascii="Arial" w:eastAsiaTheme="majorEastAsia" w:hAnsi="Arial" w:cstheme="majorBidi"/>
      <w:bCs/>
      <w:color w:val="0061AF"/>
      <w:sz w:val="30"/>
      <w:szCs w:val="26"/>
    </w:rPr>
  </w:style>
  <w:style w:type="paragraph" w:customStyle="1" w:styleId="adresswhiteforbluebackgrounds">
    <w:name w:val="adress white (for blue backgrounds)"/>
    <w:basedOn w:val="Standard"/>
    <w:uiPriority w:val="99"/>
    <w:rsid w:val="00681157"/>
    <w:pPr>
      <w:widowControl w:val="0"/>
      <w:autoSpaceDE w:val="0"/>
      <w:autoSpaceDN w:val="0"/>
      <w:adjustRightInd w:val="0"/>
      <w:spacing w:line="280" w:lineRule="atLeast"/>
      <w:textAlignment w:val="center"/>
    </w:pPr>
    <w:rPr>
      <w:rFonts w:ascii="FrutigerLTStd-Light" w:hAnsi="FrutigerLTStd-Light" w:cs="FrutigerLTStd-Light"/>
      <w:color w:val="FFFFFF"/>
      <w:szCs w:val="20"/>
      <w:lang w:val="en-US"/>
    </w:rPr>
  </w:style>
  <w:style w:type="character" w:customStyle="1" w:styleId="phoneiconwhite">
    <w:name w:val="phone icon white"/>
    <w:basedOn w:val="Absatz-Standardschriftart"/>
    <w:uiPriority w:val="99"/>
    <w:rsid w:val="00681157"/>
    <w:rPr>
      <w:rFonts w:ascii="Wingdings-Regular" w:hAnsi="Wingdings-Regular" w:cs="Wingdings-Regular"/>
      <w:outline/>
      <w:color w:val="0062A3"/>
      <w14:textOutline w14:w="9525" w14:cap="flat" w14:cmpd="sng" w14:algn="ctr">
        <w14:solidFill>
          <w14:srgbClr w14:val="0062A3"/>
        </w14:solidFill>
        <w14:prstDash w14:val="solid"/>
        <w14:round/>
      </w14:textOutline>
      <w14:textFill>
        <w14:noFill/>
      </w14:textFill>
    </w:rPr>
  </w:style>
  <w:style w:type="character" w:customStyle="1" w:styleId="bold">
    <w:name w:val="bold"/>
    <w:uiPriority w:val="99"/>
    <w:rsid w:val="00681157"/>
    <w:rPr>
      <w:b/>
      <w:bCs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680827"/>
    <w:rPr>
      <w:rFonts w:asciiTheme="majorHAnsi" w:eastAsiaTheme="majorEastAsia" w:hAnsiTheme="majorHAnsi" w:cstheme="majorBidi"/>
      <w:bCs/>
      <w:color w:val="0061AF"/>
      <w:sz w:val="50"/>
      <w:szCs w:val="32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B46D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B46D7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B46D7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B46D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B46D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B46D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itel">
    <w:name w:val="Title"/>
    <w:basedOn w:val="Standard"/>
    <w:next w:val="Standard"/>
    <w:link w:val="TitelZchn"/>
    <w:uiPriority w:val="10"/>
    <w:rsid w:val="003B46D7"/>
    <w:pPr>
      <w:pBdr>
        <w:bottom w:val="single" w:sz="8" w:space="4" w:color="4F81BD" w:themeColor="accent1"/>
      </w:pBdr>
      <w:spacing w:after="300"/>
      <w:contextualSpacing/>
    </w:pPr>
    <w:rPr>
      <w:rFonts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3B46D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rsid w:val="003B46D7"/>
    <w:pPr>
      <w:numPr>
        <w:ilvl w:val="1"/>
      </w:numPr>
    </w:pPr>
    <w:rPr>
      <w:rFonts w:eastAsiaTheme="majorEastAsia" w:cstheme="majorBidi"/>
      <w:iCs/>
      <w:color w:val="0061AF"/>
      <w:spacing w:val="15"/>
      <w:sz w:val="90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B46D7"/>
    <w:rPr>
      <w:rFonts w:ascii="Arial" w:eastAsiaTheme="majorEastAsia" w:hAnsi="Arial" w:cstheme="majorBidi"/>
      <w:iCs/>
      <w:color w:val="0061AF"/>
      <w:spacing w:val="15"/>
      <w:sz w:val="90"/>
    </w:rPr>
  </w:style>
  <w:style w:type="character" w:styleId="SchwacheHervorhebung">
    <w:name w:val="Subtle Emphasis"/>
    <w:aliases w:val="subheadline big"/>
    <w:uiPriority w:val="19"/>
    <w:qFormat/>
    <w:rsid w:val="003B46D7"/>
    <w:rPr>
      <w:rFonts w:ascii="Arial" w:hAnsi="Arial"/>
      <w:i w:val="0"/>
      <w:iCs/>
      <w:color w:val="0061AF"/>
      <w:sz w:val="50"/>
    </w:rPr>
  </w:style>
  <w:style w:type="paragraph" w:styleId="Listenabsatz">
    <w:name w:val="List Paragraph"/>
    <w:aliases w:val="listing"/>
    <w:basedOn w:val="Standard"/>
    <w:uiPriority w:val="34"/>
    <w:qFormat/>
    <w:rsid w:val="001E00ED"/>
    <w:pPr>
      <w:ind w:left="720"/>
      <w:contextualSpacing/>
    </w:pPr>
  </w:style>
  <w:style w:type="table" w:customStyle="1" w:styleId="Agenda">
    <w:name w:val="Agenda"/>
    <w:basedOn w:val="NormaleTabelle"/>
    <w:uiPriority w:val="99"/>
    <w:rsid w:val="00031DAE"/>
    <w:rPr>
      <w:rFonts w:ascii="Arial" w:hAnsi="Arial"/>
      <w:color w:val="000000" w:themeColor="text1"/>
      <w:sz w:val="20"/>
    </w:rPr>
    <w:tblPr>
      <w:tblBorders>
        <w:top w:val="single" w:sz="2" w:space="0" w:color="505150"/>
        <w:left w:val="single" w:sz="2" w:space="0" w:color="505150"/>
        <w:bottom w:val="single" w:sz="2" w:space="0" w:color="505150"/>
        <w:right w:val="single" w:sz="2" w:space="0" w:color="505150"/>
        <w:insideH w:val="single" w:sz="2" w:space="0" w:color="505150"/>
        <w:insideV w:val="single" w:sz="2" w:space="0" w:color="505150"/>
      </w:tblBorders>
    </w:tblPr>
  </w:style>
  <w:style w:type="character" w:customStyle="1" w:styleId="A0">
    <w:name w:val="A0"/>
    <w:uiPriority w:val="99"/>
    <w:rsid w:val="00D81DCB"/>
    <w:rPr>
      <w:rFonts w:cs="Frutiger 55"/>
      <w:color w:val="221E1F"/>
      <w:sz w:val="20"/>
      <w:szCs w:val="20"/>
    </w:rPr>
  </w:style>
  <w:style w:type="paragraph" w:styleId="Verzeichnis1">
    <w:name w:val="toc 1"/>
    <w:basedOn w:val="Standard"/>
    <w:next w:val="Standard"/>
    <w:autoRedefine/>
    <w:uiPriority w:val="39"/>
    <w:unhideWhenUsed/>
    <w:rsid w:val="00CB7516"/>
    <w:rPr>
      <w:color w:val="0061AF"/>
    </w:rPr>
  </w:style>
  <w:style w:type="paragraph" w:styleId="Verzeichnis2">
    <w:name w:val="toc 2"/>
    <w:basedOn w:val="Standard"/>
    <w:next w:val="Standard"/>
    <w:autoRedefine/>
    <w:uiPriority w:val="39"/>
    <w:unhideWhenUsed/>
    <w:rsid w:val="006879CB"/>
    <w:pPr>
      <w:ind w:left="200"/>
    </w:pPr>
  </w:style>
  <w:style w:type="paragraph" w:styleId="Verzeichnis3">
    <w:name w:val="toc 3"/>
    <w:basedOn w:val="Standard"/>
    <w:next w:val="Standard"/>
    <w:autoRedefine/>
    <w:uiPriority w:val="39"/>
    <w:unhideWhenUsed/>
    <w:rsid w:val="006879CB"/>
    <w:pPr>
      <w:ind w:left="400"/>
    </w:pPr>
  </w:style>
  <w:style w:type="paragraph" w:styleId="Verzeichnis4">
    <w:name w:val="toc 4"/>
    <w:basedOn w:val="Standard"/>
    <w:next w:val="Standard"/>
    <w:autoRedefine/>
    <w:uiPriority w:val="39"/>
    <w:unhideWhenUsed/>
    <w:rsid w:val="006879CB"/>
    <w:pPr>
      <w:ind w:left="600"/>
    </w:pPr>
  </w:style>
  <w:style w:type="paragraph" w:styleId="Verzeichnis5">
    <w:name w:val="toc 5"/>
    <w:basedOn w:val="Standard"/>
    <w:next w:val="Standard"/>
    <w:autoRedefine/>
    <w:uiPriority w:val="39"/>
    <w:unhideWhenUsed/>
    <w:rsid w:val="006879CB"/>
    <w:pPr>
      <w:ind w:left="800"/>
    </w:pPr>
  </w:style>
  <w:style w:type="paragraph" w:styleId="Verzeichnis6">
    <w:name w:val="toc 6"/>
    <w:basedOn w:val="Standard"/>
    <w:next w:val="Standard"/>
    <w:autoRedefine/>
    <w:uiPriority w:val="39"/>
    <w:unhideWhenUsed/>
    <w:rsid w:val="006879CB"/>
    <w:pPr>
      <w:ind w:left="1000"/>
    </w:pPr>
  </w:style>
  <w:style w:type="paragraph" w:styleId="Verzeichnis7">
    <w:name w:val="toc 7"/>
    <w:basedOn w:val="Standard"/>
    <w:next w:val="Standard"/>
    <w:autoRedefine/>
    <w:uiPriority w:val="39"/>
    <w:unhideWhenUsed/>
    <w:rsid w:val="006879CB"/>
    <w:pPr>
      <w:ind w:left="1200"/>
    </w:pPr>
  </w:style>
  <w:style w:type="paragraph" w:styleId="Verzeichnis8">
    <w:name w:val="toc 8"/>
    <w:basedOn w:val="Standard"/>
    <w:next w:val="Standard"/>
    <w:autoRedefine/>
    <w:uiPriority w:val="39"/>
    <w:unhideWhenUsed/>
    <w:rsid w:val="006879CB"/>
    <w:pPr>
      <w:ind w:left="1400"/>
    </w:pPr>
  </w:style>
  <w:style w:type="paragraph" w:styleId="Verzeichnis9">
    <w:name w:val="toc 9"/>
    <w:basedOn w:val="Standard"/>
    <w:next w:val="Standard"/>
    <w:autoRedefine/>
    <w:uiPriority w:val="39"/>
    <w:unhideWhenUsed/>
    <w:rsid w:val="006879CB"/>
    <w:pPr>
      <w:ind w:left="1600"/>
    </w:pPr>
  </w:style>
  <w:style w:type="character" w:styleId="Platzhaltertext">
    <w:name w:val="Placeholder Text"/>
    <w:basedOn w:val="Absatz-Standardschriftart"/>
    <w:uiPriority w:val="99"/>
    <w:semiHidden/>
    <w:rsid w:val="00EC2D5B"/>
    <w:rPr>
      <w:color w:val="808080"/>
    </w:rPr>
  </w:style>
  <w:style w:type="character" w:styleId="Hyperlink">
    <w:name w:val="Hyperlink"/>
    <w:basedOn w:val="Absatz-Standardschriftart"/>
    <w:uiPriority w:val="99"/>
    <w:unhideWhenUsed/>
    <w:rsid w:val="00F230F6"/>
    <w:rPr>
      <w:color w:val="0000FF" w:themeColor="hyperlink"/>
      <w:u w:val="single"/>
    </w:rPr>
  </w:style>
  <w:style w:type="character" w:customStyle="1" w:styleId="hps">
    <w:name w:val="hps"/>
    <w:basedOn w:val="Absatz-Standardschriftart"/>
    <w:rsid w:val="007F6737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33A33"/>
    <w:pPr>
      <w:spacing w:before="0" w:after="0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33A33"/>
    <w:rPr>
      <w:rFonts w:ascii="Lucida Grande" w:hAnsi="Lucida Grande" w:cs="Lucida Grande"/>
      <w:color w:val="000000" w:themeColor="text1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0C3D7E"/>
    <w:rPr>
      <w:color w:val="800080" w:themeColor="followedHyperlink"/>
      <w:u w:val="single"/>
    </w:rPr>
  </w:style>
  <w:style w:type="paragraph" w:customStyle="1" w:styleId="AutoKorrektur">
    <w:name w:val="AutoKorrektur"/>
    <w:rsid w:val="00C95454"/>
    <w:rPr>
      <w:rFonts w:ascii="Times New Roman" w:eastAsia="Times New Roman" w:hAnsi="Times New Roman" w:cs="Times New Roman"/>
      <w:sz w:val="20"/>
      <w:szCs w:val="20"/>
    </w:rPr>
  </w:style>
  <w:style w:type="paragraph" w:styleId="KeinLeerraum">
    <w:name w:val="No Spacing"/>
    <w:aliases w:val="sender"/>
    <w:basedOn w:val="Standard"/>
    <w:uiPriority w:val="1"/>
    <w:qFormat/>
    <w:rsid w:val="008A383E"/>
    <w:rPr>
      <w:noProof/>
      <w:color w:val="0061AF"/>
      <w:sz w:val="14"/>
      <w:szCs w:val="14"/>
    </w:rPr>
  </w:style>
  <w:style w:type="character" w:styleId="Hervorhebung">
    <w:name w:val="Emphasis"/>
    <w:aliases w:val="subheadline small"/>
    <w:basedOn w:val="Absatz-Standardschriftart"/>
    <w:uiPriority w:val="20"/>
    <w:qFormat/>
    <w:rsid w:val="008A383E"/>
    <w:rPr>
      <w:rFonts w:asciiTheme="majorHAnsi" w:hAnsiTheme="majorHAnsi"/>
      <w:i w:val="0"/>
      <w:iCs/>
      <w:color w:val="0061AF"/>
      <w:sz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hamiltoncomp.sharepoint.com/sites/Templates/Shared%20Documents/Medical/Letter-template_EN.dotx" TargetMode="Externa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62A2F65C2B1654DB071DC8A95632491" ma:contentTypeVersion="14" ma:contentTypeDescription="Create a new document." ma:contentTypeScope="" ma:versionID="95446eeb03c5f9b8ec98c605c362a319">
  <xsd:schema xmlns:xsd="http://www.w3.org/2001/XMLSchema" xmlns:xs="http://www.w3.org/2001/XMLSchema" xmlns:p="http://schemas.microsoft.com/office/2006/metadata/properties" xmlns:ns2="8690b1e7-b7cc-4220-9635-53e8c21fd9a2" xmlns:ns3="f088d59d-d98a-485d-a33b-63c06335f1b3" targetNamespace="http://schemas.microsoft.com/office/2006/metadata/properties" ma:root="true" ma:fieldsID="f23ebfd167c212b42e299a330ef38f24" ns2:_="" ns3:_="">
    <xsd:import namespace="8690b1e7-b7cc-4220-9635-53e8c21fd9a2"/>
    <xsd:import namespace="f088d59d-d98a-485d-a33b-63c06335f1b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90b1e7-b7cc-4220-9635-53e8c21fd9a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eae19db9-81f2-4eb0-99d5-55298d9a6d1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88d59d-d98a-485d-a33b-63c06335f1b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c82a4821-65aa-4102-a4f4-26759bcc65fb}" ma:internalName="TaxCatchAll" ma:showField="CatchAllData" ma:web="f088d59d-d98a-485d-a33b-63c06335f1b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690b1e7-b7cc-4220-9635-53e8c21fd9a2">
      <Terms xmlns="http://schemas.microsoft.com/office/infopath/2007/PartnerControls"/>
    </lcf76f155ced4ddcb4097134ff3c332f>
    <TaxCatchAll xmlns="f088d59d-d98a-485d-a33b-63c06335f1b3" xsi:nil="true"/>
  </documentManagement>
</p:properties>
</file>

<file path=customXml/itemProps1.xml><?xml version="1.0" encoding="utf-8"?>
<ds:datastoreItem xmlns:ds="http://schemas.openxmlformats.org/officeDocument/2006/customXml" ds:itemID="{01F11348-836C-4472-9742-433DF181C8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F65C534-FB03-4169-8B2E-F1C15930A5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690b1e7-b7cc-4220-9635-53e8c21fd9a2"/>
    <ds:schemaRef ds:uri="f088d59d-d98a-485d-a33b-63c06335f1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D77280D-74B7-4E93-AF55-1839CB3EC30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A31FDF9-CF8C-4B57-8327-642D079A7FF3}">
  <ds:schemaRefs>
    <ds:schemaRef ds:uri="http://schemas.microsoft.com/office/2006/metadata/properties"/>
    <ds:schemaRef ds:uri="http://schemas.microsoft.com/office/infopath/2007/PartnerControls"/>
    <ds:schemaRef ds:uri="8690b1e7-b7cc-4220-9635-53e8c21fd9a2"/>
    <ds:schemaRef ds:uri="f088d59d-d98a-485d-a33b-63c06335f1b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Letter-template_EN.dotx</Template>
  <TotalTime>0</TotalTime>
  <Pages>1</Pages>
  <Words>122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Hamilton Medical AG</Company>
  <LinksUpToDate>false</LinksUpToDate>
  <CharactersWithSpaces>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</dc:creator>
  <cp:keywords>Template Letter English</cp:keywords>
  <cp:lastModifiedBy>Caroline</cp:lastModifiedBy>
  <cp:revision>8</cp:revision>
  <cp:lastPrinted>2014-05-20T11:00:00Z</cp:lastPrinted>
  <dcterms:created xsi:type="dcterms:W3CDTF">2023-11-10T16:47:00Z</dcterms:created>
  <dcterms:modified xsi:type="dcterms:W3CDTF">2023-11-30T17:25:00Z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0x010100862A2F65C2B1654DB071DC8A95632491</vt:lpwstr>
  </property>
</Properties>
</file>