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573A5" w14:textId="30406E9E" w:rsidR="00CF6903" w:rsidRPr="0093647C" w:rsidRDefault="0093647C" w:rsidP="00C95454">
      <w:pPr>
        <w:rPr>
          <w:rFonts w:cstheme="majorHAnsi"/>
          <w:color w:val="4F81BD" w:themeColor="accent1"/>
          <w:sz w:val="44"/>
          <w:szCs w:val="44"/>
          <w:lang w:val="en-US"/>
        </w:rPr>
      </w:pPr>
      <w:r w:rsidRPr="0093647C">
        <w:rPr>
          <w:rFonts w:cstheme="majorHAnsi"/>
          <w:color w:val="4F81BD" w:themeColor="accent1"/>
          <w:sz w:val="44"/>
          <w:szCs w:val="44"/>
          <w:lang w:val="en-US"/>
        </w:rPr>
        <w:t>Sample text for first follow-up email after CEW</w:t>
      </w:r>
    </w:p>
    <w:p w14:paraId="1F63CD03" w14:textId="77777777" w:rsidR="0093647C" w:rsidRPr="0093647C" w:rsidRDefault="00C95454" w:rsidP="0093647C">
      <w:pPr>
        <w:rPr>
          <w:rFonts w:cstheme="majorHAnsi"/>
          <w:lang w:val="en-US"/>
        </w:rPr>
      </w:pPr>
      <w:bookmarkStart w:id="0" w:name="firma"/>
      <w:bookmarkEnd w:id="0"/>
      <w:r w:rsidRPr="0093647C">
        <w:rPr>
          <w:rFonts w:cstheme="majorHAnsi"/>
          <w:lang w:val="en-US"/>
        </w:rPr>
        <w:br/>
      </w:r>
      <w:bookmarkStart w:id="1" w:name="zuhanden"/>
      <w:bookmarkEnd w:id="1"/>
      <w:r w:rsidR="0093647C" w:rsidRPr="0093647C">
        <w:rPr>
          <w:rFonts w:cstheme="majorHAnsi"/>
          <w:lang w:val="en-US"/>
        </w:rPr>
        <w:t>Dear workshop participants,</w:t>
      </w:r>
    </w:p>
    <w:p w14:paraId="2C2DADB9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On behalf of the whole team, we would like to say a huge thanks to you all for taking the time out of your busy schedules to join our workshop this week.</w:t>
      </w:r>
    </w:p>
    <w:p w14:paraId="6F6E6E4B" w14:textId="6DB85FB6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We hope you had safe travels back home and were not too exhausted after 3 very intensive days in </w:t>
      </w:r>
      <w:r>
        <w:rPr>
          <w:rFonts w:cstheme="majorHAnsi"/>
          <w:lang w:val="en-US"/>
        </w:rPr>
        <w:t>(Location)</w:t>
      </w:r>
      <w:r w:rsidRPr="0093647C">
        <w:rPr>
          <w:rFonts w:cstheme="majorHAnsi"/>
          <w:lang w:val="en-US"/>
        </w:rPr>
        <w:t>!</w:t>
      </w:r>
    </w:p>
    <w:p w14:paraId="7A8A1626" w14:textId="553CB46A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It was an absolute pleasure to have you with us, and we hope you found the event interesting, constructive, and enjoyable.</w:t>
      </w:r>
    </w:p>
    <w:p w14:paraId="754F756F" w14:textId="54EA549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As promised, the presentations will be</w:t>
      </w:r>
      <w:r w:rsidR="00CB0FA7">
        <w:rPr>
          <w:rFonts w:cstheme="majorHAnsi"/>
          <w:lang w:val="en-US"/>
        </w:rPr>
        <w:t xml:space="preserve"> sent to you/</w:t>
      </w:r>
      <w:r w:rsidRPr="0093647C">
        <w:rPr>
          <w:rFonts w:cstheme="majorHAnsi"/>
          <w:lang w:val="en-US"/>
        </w:rPr>
        <w:t xml:space="preserve">made available to you </w:t>
      </w:r>
      <w:r w:rsidR="00CB0FA7">
        <w:rPr>
          <w:rFonts w:cstheme="majorHAnsi"/>
          <w:lang w:val="en-US"/>
        </w:rPr>
        <w:t>for download</w:t>
      </w:r>
      <w:r w:rsidRPr="0093647C">
        <w:rPr>
          <w:rFonts w:cstheme="majorHAnsi"/>
          <w:lang w:val="en-US"/>
        </w:rPr>
        <w:t>, however it will take a little while.</w:t>
      </w:r>
      <w:r>
        <w:rPr>
          <w:rFonts w:cstheme="majorHAnsi"/>
          <w:lang w:val="en-US"/>
        </w:rPr>
        <w:t xml:space="preserve"> </w:t>
      </w:r>
      <w:r w:rsidRPr="0093647C">
        <w:rPr>
          <w:rFonts w:cstheme="majorHAnsi"/>
          <w:lang w:val="en-US"/>
        </w:rPr>
        <w:t>You can expect to receive the</w:t>
      </w:r>
      <w:r w:rsidR="00CB0FA7">
        <w:rPr>
          <w:rFonts w:cstheme="majorHAnsi"/>
          <w:lang w:val="en-US"/>
        </w:rPr>
        <w:t>m</w:t>
      </w:r>
      <w:r w:rsidRPr="0093647C">
        <w:rPr>
          <w:rFonts w:cstheme="majorHAnsi"/>
          <w:lang w:val="en-US"/>
        </w:rPr>
        <w:t xml:space="preserve"> around </w:t>
      </w:r>
      <w:r>
        <w:rPr>
          <w:rFonts w:cstheme="majorHAnsi"/>
          <w:lang w:val="en-US"/>
        </w:rPr>
        <w:t>(date)</w:t>
      </w:r>
      <w:r w:rsidRPr="0093647C">
        <w:rPr>
          <w:rFonts w:cstheme="majorHAnsi"/>
          <w:lang w:val="en-US"/>
        </w:rPr>
        <w:t>.</w:t>
      </w:r>
    </w:p>
    <w:p w14:paraId="675C2A54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In the meantime, if anyone has any photos of the event they would like to share, we would be delighted to receive them!</w:t>
      </w:r>
    </w:p>
    <w:p w14:paraId="55D0B952" w14:textId="15542845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Please feel free to send them to me by email or via What’s App (</w:t>
      </w:r>
      <w:r>
        <w:rPr>
          <w:rFonts w:cstheme="majorHAnsi"/>
          <w:lang w:val="en-US"/>
        </w:rPr>
        <w:t>phone number</w:t>
      </w:r>
      <w:r w:rsidRPr="0093647C">
        <w:rPr>
          <w:rFonts w:cstheme="majorHAnsi"/>
          <w:lang w:val="en-US"/>
        </w:rPr>
        <w:t>).</w:t>
      </w:r>
    </w:p>
    <w:p w14:paraId="32D73D28" w14:textId="18B14EFD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Thank you so much again for being part of our CEW! </w:t>
      </w:r>
    </w:p>
    <w:p w14:paraId="5CC771A6" w14:textId="74B9F86F" w:rsid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With best wishes,</w:t>
      </w:r>
      <w:r>
        <w:rPr>
          <w:rFonts w:cstheme="majorHAnsi"/>
          <w:lang w:val="en-US"/>
        </w:rPr>
        <w:br/>
      </w:r>
      <w:r w:rsidR="00B0758A">
        <w:rPr>
          <w:rFonts w:cstheme="majorHAnsi"/>
          <w:lang w:val="en-US"/>
        </w:rPr>
        <w:t>Name of event manager and chairperson</w:t>
      </w:r>
    </w:p>
    <w:p w14:paraId="7C41703E" w14:textId="77777777" w:rsidR="0093647C" w:rsidRDefault="0093647C" w:rsidP="00C95454">
      <w:pPr>
        <w:rPr>
          <w:rFonts w:cstheme="majorHAnsi"/>
          <w:lang w:val="en-US"/>
        </w:rPr>
      </w:pPr>
    </w:p>
    <w:sectPr w:rsidR="0093647C" w:rsidSect="00A43BDC">
      <w:headerReference w:type="default" r:id="rId11"/>
      <w:footerReference w:type="default" r:id="rId12"/>
      <w:pgSz w:w="11900" w:h="16840"/>
      <w:pgMar w:top="2377" w:right="1418" w:bottom="1701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9F5A9" w14:textId="77777777" w:rsidR="00E518AE" w:rsidRDefault="00E518AE" w:rsidP="00681157">
      <w:pPr>
        <w:spacing w:before="0" w:after="0"/>
      </w:pPr>
      <w:r>
        <w:separator/>
      </w:r>
    </w:p>
  </w:endnote>
  <w:endnote w:type="continuationSeparator" w:id="0">
    <w:p w14:paraId="40A202C5" w14:textId="77777777" w:rsidR="00E518AE" w:rsidRDefault="00E518AE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Calibri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2A261" w14:textId="77777777" w:rsidR="00786E9D" w:rsidRDefault="004E3F72">
    <w:pPr>
      <w:pStyle w:val="Fuzeile"/>
    </w:pPr>
    <w:r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7757FD4" wp14:editId="01B5CE99">
              <wp:simplePos x="0" y="0"/>
              <wp:positionH relativeFrom="margin">
                <wp:posOffset>4444</wp:posOffset>
              </wp:positionH>
              <wp:positionV relativeFrom="page">
                <wp:posOffset>9829800</wp:posOffset>
              </wp:positionV>
              <wp:extent cx="1571625" cy="511175"/>
              <wp:effectExtent l="0" t="0" r="0" b="3175"/>
              <wp:wrapNone/>
              <wp:docPr id="7" name="Textfeld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71625" cy="511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E7C104" w14:textId="77777777" w:rsidR="00A43BDC" w:rsidRPr="00505652" w:rsidRDefault="00A43BDC" w:rsidP="00A43BDC">
                          <w:pPr>
                            <w:spacing w:before="0" w:after="0"/>
                            <w:ind w:left="-142"/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Hamilton Medical AG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 xml:space="preserve">Via </w:t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Crusch</w:t>
                          </w:r>
                          <w:proofErr w:type="spellEnd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 xml:space="preserve"> 8, 7402 Bonaduz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757FD4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6" type="#_x0000_t202" style="position:absolute;margin-left:.35pt;margin-top:774pt;width:123.75pt;height:4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" filled="f" stroked="f">
              <v:textbox>
                <w:txbxContent>
                  <w:p w14:paraId="1EE7C104" w14:textId="77777777" w:rsidR="00A43BDC" w:rsidRPr="00505652" w:rsidRDefault="00A43BDC" w:rsidP="00A43BDC">
                    <w:pPr>
                      <w:spacing w:before="0" w:after="0"/>
                      <w:ind w:left="-142"/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Hamilton Medical AG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 xml:space="preserve">Via </w:t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Crusch</w:t>
                    </w:r>
                    <w:proofErr w:type="spellEnd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 xml:space="preserve"> 8, 7402 Bonaduz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Switzerland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557399"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63360" behindDoc="1" locked="0" layoutInCell="1" allowOverlap="0" wp14:anchorId="36C36A3F" wp14:editId="01CFC23E">
              <wp:simplePos x="0" y="0"/>
              <wp:positionH relativeFrom="margin">
                <wp:posOffset>1623695</wp:posOffset>
              </wp:positionH>
              <wp:positionV relativeFrom="page">
                <wp:posOffset>9829800</wp:posOffset>
              </wp:positionV>
              <wp:extent cx="1743075" cy="518160"/>
              <wp:effectExtent l="0" t="0" r="9525" b="0"/>
              <wp:wrapThrough wrapText="bothSides">
                <wp:wrapPolygon edited="0">
                  <wp:start x="0" y="0"/>
                  <wp:lineTo x="0" y="20647"/>
                  <wp:lineTo x="21482" y="20647"/>
                  <wp:lineTo x="21482" y="0"/>
                  <wp:lineTo x="0" y="0"/>
                </wp:wrapPolygon>
              </wp:wrapThrough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5B8321" w14:textId="77777777" w:rsidR="00A43BDC" w:rsidRPr="00665B24" w:rsidRDefault="00A43BDC" w:rsidP="00A43BDC">
                          <w:pPr>
                            <w:spacing w:before="0"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665B24">
                            <w:rPr>
                              <w:rFonts w:ascii="Wingdings" w:hAnsi="Wingdings" w:cs="Wingdings"/>
                              <w:color w:val="595959" w:themeColor="text1" w:themeTint="A6"/>
                              <w:sz w:val="18"/>
                              <w:szCs w:val="18"/>
                            </w:rPr>
                            <w:t></w:t>
                          </w:r>
                          <w:r w:rsidRPr="00665B24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+41 58 610 10 20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>info@hamilton-medical.com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r w:rsidRPr="00505652">
                            <w:rPr>
                              <w:rFonts w:cstheme="majorHAnsi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www.hamilton-medical.com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36A3F" id="Textfeld 6" o:spid="_x0000_s1027" type="#_x0000_t202" style="position:absolute;margin-left:127.85pt;margin-top:774pt;width:137.25pt;height:40.8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" o:allowoverlap="f" filled="f" stroked="f">
              <v:textbox inset="0,,0">
                <w:txbxContent>
                  <w:p w14:paraId="475B8321" w14:textId="77777777" w:rsidR="00A43BDC" w:rsidRPr="00665B24" w:rsidRDefault="00A43BDC" w:rsidP="00A43BDC">
                    <w:pPr>
                      <w:spacing w:before="0"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665B24">
                      <w:rPr>
                        <w:rFonts w:ascii="Wingdings" w:hAnsi="Wingdings" w:cs="Wingdings"/>
                        <w:color w:val="595959" w:themeColor="text1" w:themeTint="A6"/>
                        <w:sz w:val="18"/>
                        <w:szCs w:val="18"/>
                      </w:rPr>
                      <w:t></w:t>
                    </w:r>
                    <w:r w:rsidRPr="00665B24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+41 58 610 10 20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>info@hamilton-medical.com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r w:rsidRPr="00505652">
                      <w:rPr>
                        <w:rFonts w:cstheme="majorHAnsi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www.hamilton-medical.com</w:t>
                    </w:r>
                  </w:p>
                </w:txbxContent>
              </v:textbox>
              <w10:wrap type="through"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AED5C" w14:textId="77777777" w:rsidR="00E518AE" w:rsidRDefault="00E518AE" w:rsidP="00681157">
      <w:pPr>
        <w:spacing w:before="0" w:after="0"/>
      </w:pPr>
      <w:r>
        <w:separator/>
      </w:r>
    </w:p>
  </w:footnote>
  <w:footnote w:type="continuationSeparator" w:id="0">
    <w:p w14:paraId="03D48CAC" w14:textId="77777777" w:rsidR="00E518AE" w:rsidRDefault="00E518AE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CC09C" w14:textId="77777777" w:rsidR="00786E9D" w:rsidRDefault="00A43BDC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60800" behindDoc="0" locked="0" layoutInCell="0" allowOverlap="0" wp14:anchorId="4BD2CEF8" wp14:editId="715AE7A4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620394">
    <w:abstractNumId w:val="0"/>
  </w:num>
  <w:num w:numId="2" w16cid:durableId="1548105437">
    <w:abstractNumId w:val="4"/>
  </w:num>
  <w:num w:numId="3" w16cid:durableId="512232576">
    <w:abstractNumId w:val="5"/>
  </w:num>
  <w:num w:numId="4" w16cid:durableId="128327872">
    <w:abstractNumId w:val="6"/>
  </w:num>
  <w:num w:numId="5" w16cid:durableId="805927689">
    <w:abstractNumId w:val="1"/>
  </w:num>
  <w:num w:numId="6" w16cid:durableId="1773234030">
    <w:abstractNumId w:val="2"/>
  </w:num>
  <w:num w:numId="7" w16cid:durableId="1497184226">
    <w:abstractNumId w:val="3"/>
  </w:num>
  <w:num w:numId="8" w16cid:durableId="172409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47C"/>
    <w:rsid w:val="00031DAE"/>
    <w:rsid w:val="00044AE7"/>
    <w:rsid w:val="0004778B"/>
    <w:rsid w:val="0005307F"/>
    <w:rsid w:val="00054A35"/>
    <w:rsid w:val="00060366"/>
    <w:rsid w:val="0007169F"/>
    <w:rsid w:val="0007673E"/>
    <w:rsid w:val="0008789F"/>
    <w:rsid w:val="00092706"/>
    <w:rsid w:val="000C1DC2"/>
    <w:rsid w:val="000C3D7E"/>
    <w:rsid w:val="000E4CF1"/>
    <w:rsid w:val="000F7D27"/>
    <w:rsid w:val="00114F84"/>
    <w:rsid w:val="0014010E"/>
    <w:rsid w:val="001465A4"/>
    <w:rsid w:val="001538E2"/>
    <w:rsid w:val="001541FB"/>
    <w:rsid w:val="001647F0"/>
    <w:rsid w:val="0016724B"/>
    <w:rsid w:val="001855D7"/>
    <w:rsid w:val="001A6CAD"/>
    <w:rsid w:val="001D2BF8"/>
    <w:rsid w:val="001E00ED"/>
    <w:rsid w:val="00212D26"/>
    <w:rsid w:val="0021309E"/>
    <w:rsid w:val="00233A33"/>
    <w:rsid w:val="00247837"/>
    <w:rsid w:val="00254BEB"/>
    <w:rsid w:val="002663CF"/>
    <w:rsid w:val="00290B54"/>
    <w:rsid w:val="002D51CB"/>
    <w:rsid w:val="002F0763"/>
    <w:rsid w:val="002F24F3"/>
    <w:rsid w:val="00305E14"/>
    <w:rsid w:val="00335DEC"/>
    <w:rsid w:val="00370797"/>
    <w:rsid w:val="003800C8"/>
    <w:rsid w:val="00392E38"/>
    <w:rsid w:val="003B46D7"/>
    <w:rsid w:val="003C253F"/>
    <w:rsid w:val="003C7673"/>
    <w:rsid w:val="003D1467"/>
    <w:rsid w:val="003D5E05"/>
    <w:rsid w:val="003E20FD"/>
    <w:rsid w:val="0043253F"/>
    <w:rsid w:val="00462CEB"/>
    <w:rsid w:val="00496CBD"/>
    <w:rsid w:val="004A3DFE"/>
    <w:rsid w:val="004B47C1"/>
    <w:rsid w:val="004D408C"/>
    <w:rsid w:val="004D7CAD"/>
    <w:rsid w:val="004E3F72"/>
    <w:rsid w:val="004F4D77"/>
    <w:rsid w:val="00503467"/>
    <w:rsid w:val="0050496F"/>
    <w:rsid w:val="00505652"/>
    <w:rsid w:val="00541530"/>
    <w:rsid w:val="00546C97"/>
    <w:rsid w:val="00557399"/>
    <w:rsid w:val="005808FB"/>
    <w:rsid w:val="00580C5A"/>
    <w:rsid w:val="00592871"/>
    <w:rsid w:val="005A66E7"/>
    <w:rsid w:val="005D7918"/>
    <w:rsid w:val="005F608D"/>
    <w:rsid w:val="00603231"/>
    <w:rsid w:val="00633312"/>
    <w:rsid w:val="006553BA"/>
    <w:rsid w:val="00680827"/>
    <w:rsid w:val="00681157"/>
    <w:rsid w:val="00683C5F"/>
    <w:rsid w:val="006879CB"/>
    <w:rsid w:val="00720EBA"/>
    <w:rsid w:val="00724DBA"/>
    <w:rsid w:val="00784A37"/>
    <w:rsid w:val="00786E9D"/>
    <w:rsid w:val="00796C24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93C88"/>
    <w:rsid w:val="008A383E"/>
    <w:rsid w:val="008C5C4B"/>
    <w:rsid w:val="008C74E3"/>
    <w:rsid w:val="008F224F"/>
    <w:rsid w:val="00901E45"/>
    <w:rsid w:val="00910B6F"/>
    <w:rsid w:val="0093647C"/>
    <w:rsid w:val="00952586"/>
    <w:rsid w:val="00953720"/>
    <w:rsid w:val="00984607"/>
    <w:rsid w:val="00995DD1"/>
    <w:rsid w:val="00996875"/>
    <w:rsid w:val="009C0DF8"/>
    <w:rsid w:val="009D4BB2"/>
    <w:rsid w:val="009F4CE4"/>
    <w:rsid w:val="00A2108E"/>
    <w:rsid w:val="00A30CAF"/>
    <w:rsid w:val="00A31CF3"/>
    <w:rsid w:val="00A33CE8"/>
    <w:rsid w:val="00A43BDC"/>
    <w:rsid w:val="00AB0DCA"/>
    <w:rsid w:val="00AC2DDC"/>
    <w:rsid w:val="00B0758A"/>
    <w:rsid w:val="00B26F68"/>
    <w:rsid w:val="00B4313D"/>
    <w:rsid w:val="00B47DB3"/>
    <w:rsid w:val="00B56D48"/>
    <w:rsid w:val="00B60EB8"/>
    <w:rsid w:val="00B6149D"/>
    <w:rsid w:val="00B64D34"/>
    <w:rsid w:val="00BB6791"/>
    <w:rsid w:val="00BE4432"/>
    <w:rsid w:val="00BF0C41"/>
    <w:rsid w:val="00C229B9"/>
    <w:rsid w:val="00C23E4F"/>
    <w:rsid w:val="00C349B6"/>
    <w:rsid w:val="00C47C4F"/>
    <w:rsid w:val="00C9043D"/>
    <w:rsid w:val="00C92542"/>
    <w:rsid w:val="00C95454"/>
    <w:rsid w:val="00CA38F7"/>
    <w:rsid w:val="00CB0FA7"/>
    <w:rsid w:val="00CB7291"/>
    <w:rsid w:val="00CB7516"/>
    <w:rsid w:val="00CC2722"/>
    <w:rsid w:val="00CC3886"/>
    <w:rsid w:val="00CC6CE6"/>
    <w:rsid w:val="00CD0C7C"/>
    <w:rsid w:val="00CF6903"/>
    <w:rsid w:val="00D15CFD"/>
    <w:rsid w:val="00D22D4F"/>
    <w:rsid w:val="00D34407"/>
    <w:rsid w:val="00D419F5"/>
    <w:rsid w:val="00D46BDA"/>
    <w:rsid w:val="00D60FEF"/>
    <w:rsid w:val="00D66CE5"/>
    <w:rsid w:val="00D75BC7"/>
    <w:rsid w:val="00D811A6"/>
    <w:rsid w:val="00D81DCB"/>
    <w:rsid w:val="00D97FED"/>
    <w:rsid w:val="00DB0D9F"/>
    <w:rsid w:val="00DD29C0"/>
    <w:rsid w:val="00DF2A7A"/>
    <w:rsid w:val="00E2720F"/>
    <w:rsid w:val="00E36263"/>
    <w:rsid w:val="00E44FA9"/>
    <w:rsid w:val="00E47156"/>
    <w:rsid w:val="00E518AE"/>
    <w:rsid w:val="00E75D1E"/>
    <w:rsid w:val="00E76893"/>
    <w:rsid w:val="00EB7D6D"/>
    <w:rsid w:val="00EC2D5B"/>
    <w:rsid w:val="00ED72B5"/>
    <w:rsid w:val="00EF169E"/>
    <w:rsid w:val="00F02661"/>
    <w:rsid w:val="00F13DFF"/>
    <w:rsid w:val="00F20BBF"/>
    <w:rsid w:val="00F230F6"/>
    <w:rsid w:val="00F60ABD"/>
    <w:rsid w:val="00F7003D"/>
    <w:rsid w:val="00F7262A"/>
    <w:rsid w:val="00F729B5"/>
    <w:rsid w:val="00F9004E"/>
    <w:rsid w:val="00F90191"/>
    <w:rsid w:val="00FA13CF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0D70A3"/>
  <w15:docId w15:val="{C579D713-2D91-4CB0-9109-4196952CD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93647C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character" w:customStyle="1" w:styleId="hps">
    <w:name w:val="hps"/>
    <w:basedOn w:val="Absatz-Standardschriftart"/>
    <w:rsid w:val="007F673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customStyle="1" w:styleId="AutoKorrektur">
    <w:name w:val="AutoKorrektur"/>
    <w:rsid w:val="00C95454"/>
    <w:rPr>
      <w:rFonts w:ascii="Times New Roman" w:eastAsia="Times New Roman" w:hAnsi="Times New Roman" w:cs="Times New Roman"/>
      <w:sz w:val="20"/>
      <w:szCs w:val="20"/>
    </w:rPr>
  </w:style>
  <w:style w:type="paragraph" w:styleId="KeinLeerraum">
    <w:name w:val="No Spacing"/>
    <w:aliases w:val="sender"/>
    <w:basedOn w:val="Standard"/>
    <w:uiPriority w:val="1"/>
    <w:qFormat/>
    <w:rsid w:val="008A383E"/>
    <w:rPr>
      <w:noProof/>
      <w:color w:val="0061AF"/>
      <w:sz w:val="14"/>
      <w:szCs w:val="14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Letter-template_EN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31FDF9-CF8C-4B57-8327-642D079A7FF3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customXml/itemProps2.xml><?xml version="1.0" encoding="utf-8"?>
<ds:datastoreItem xmlns:ds="http://schemas.openxmlformats.org/officeDocument/2006/customXml" ds:itemID="{3D77280D-74B7-4E93-AF55-1839CB3EC30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65C534-FB03-4169-8B2E-F1C15930A5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F11348-836C-4472-9742-433DF181C8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Letter-template_EN.dotx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Hamilton Medical AG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</dc:creator>
  <cp:keywords>Template Letter English</cp:keywords>
  <cp:lastModifiedBy>Caroline</cp:lastModifiedBy>
  <cp:revision>3</cp:revision>
  <cp:lastPrinted>2014-05-20T11:00:00Z</cp:lastPrinted>
  <dcterms:created xsi:type="dcterms:W3CDTF">2023-11-30T17:25:00Z</dcterms:created>
  <dcterms:modified xsi:type="dcterms:W3CDTF">2023-11-30T17:25:00Z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